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490" w:type="dxa"/>
        <w:tblInd w:w="-735" w:type="dxa"/>
        <w:tblLayout w:type="fixed"/>
        <w:tblLook w:val="04A0" w:firstRow="1" w:lastRow="0" w:firstColumn="1" w:lastColumn="0" w:noHBand="0" w:noVBand="1"/>
      </w:tblPr>
      <w:tblGrid>
        <w:gridCol w:w="1863"/>
        <w:gridCol w:w="1702"/>
        <w:gridCol w:w="15"/>
        <w:gridCol w:w="830"/>
        <w:gridCol w:w="6"/>
        <w:gridCol w:w="992"/>
        <w:gridCol w:w="985"/>
        <w:gridCol w:w="431"/>
        <w:gridCol w:w="104"/>
        <w:gridCol w:w="746"/>
        <w:gridCol w:w="1132"/>
        <w:gridCol w:w="266"/>
        <w:gridCol w:w="585"/>
        <w:gridCol w:w="833"/>
      </w:tblGrid>
      <w:tr w:rsidR="00691FC3" w:rsidRPr="007632AA" w14:paraId="5EB63D75" w14:textId="77777777" w:rsidTr="00CD1905">
        <w:trPr>
          <w:trHeight w:val="369"/>
        </w:trPr>
        <w:tc>
          <w:tcPr>
            <w:tcW w:w="3565" w:type="dxa"/>
            <w:gridSpan w:val="2"/>
            <w:vAlign w:val="center"/>
          </w:tcPr>
          <w:p w14:paraId="180DB076" w14:textId="77777777" w:rsidR="0021034F" w:rsidRPr="00BB7370" w:rsidRDefault="0021034F" w:rsidP="00D17CA9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Referral to be Directed to:</w:t>
            </w:r>
          </w:p>
        </w:tc>
        <w:sdt>
          <w:sdtPr>
            <w:rPr>
              <w:rFonts w:cstheme="minorHAnsi"/>
            </w:rPr>
            <w:id w:val="2551904"/>
            <w:placeholder>
              <w:docPart w:val="5D8A50FBA36F3E469819F9CA9077E90F"/>
            </w:placeholder>
            <w:showingPlcHdr/>
            <w:dropDownList>
              <w:listItem w:value="Choose an item."/>
              <w:listItem w:displayText="Aged Care" w:value="Aged Care"/>
              <w:listItem w:displayText="NDIS" w:value="NDIS"/>
              <w:listItem w:displayText="Carer Gateway" w:value="Carer Gateway"/>
              <w:listItem w:displayText="Other" w:value="Other"/>
            </w:dropDownList>
          </w:sdtPr>
          <w:sdtContent>
            <w:tc>
              <w:tcPr>
                <w:tcW w:w="1843" w:type="dxa"/>
                <w:gridSpan w:val="4"/>
                <w:vAlign w:val="center"/>
              </w:tcPr>
              <w:p w14:paraId="60376659" w14:textId="77777777" w:rsidR="0021034F" w:rsidRPr="00BB7370" w:rsidRDefault="0021034F" w:rsidP="00D17CA9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</w:rPr>
                  <w:t>Choose an item.</w:t>
                </w:r>
              </w:p>
            </w:tc>
          </w:sdtContent>
        </w:sdt>
        <w:tc>
          <w:tcPr>
            <w:tcW w:w="2266" w:type="dxa"/>
            <w:gridSpan w:val="4"/>
            <w:vAlign w:val="center"/>
          </w:tcPr>
          <w:p w14:paraId="485E491C" w14:textId="77777777" w:rsidR="0021034F" w:rsidRPr="00BB7370" w:rsidRDefault="0021034F" w:rsidP="00D17CA9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 xml:space="preserve">Reason for </w:t>
            </w:r>
            <w:r w:rsidR="00691FC3">
              <w:rPr>
                <w:rFonts w:cstheme="minorHAnsi"/>
              </w:rPr>
              <w:t>R</w:t>
            </w:r>
            <w:r w:rsidRPr="00BB7370">
              <w:rPr>
                <w:rFonts w:cstheme="minorHAnsi"/>
              </w:rPr>
              <w:t>eferral</w:t>
            </w:r>
          </w:p>
        </w:tc>
        <w:sdt>
          <w:sdtPr>
            <w:rPr>
              <w:rFonts w:cstheme="minorHAnsi"/>
            </w:rPr>
            <w:id w:val="-1004898159"/>
            <w:placeholder>
              <w:docPart w:val="F04EBD649109D7419E814D0B50868B8E"/>
            </w:placeholder>
            <w:showingPlcHdr/>
          </w:sdtPr>
          <w:sdtContent>
            <w:tc>
              <w:tcPr>
                <w:tcW w:w="2816" w:type="dxa"/>
                <w:gridSpan w:val="4"/>
                <w:vAlign w:val="center"/>
              </w:tcPr>
              <w:p w14:paraId="64279CC6" w14:textId="77777777" w:rsidR="0021034F" w:rsidRPr="00BB7370" w:rsidRDefault="0021034F" w:rsidP="00D17CA9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Click or tap here to enter text.</w:t>
                </w:r>
              </w:p>
            </w:tc>
          </w:sdtContent>
        </w:sdt>
      </w:tr>
      <w:tr w:rsidR="00691FC3" w:rsidRPr="007632AA" w14:paraId="4FCB79CA" w14:textId="77777777" w:rsidTr="00CD1905">
        <w:trPr>
          <w:trHeight w:val="369"/>
        </w:trPr>
        <w:tc>
          <w:tcPr>
            <w:tcW w:w="1862" w:type="dxa"/>
            <w:vAlign w:val="center"/>
          </w:tcPr>
          <w:p w14:paraId="10609011" w14:textId="77777777" w:rsidR="0010024E" w:rsidRPr="00BB7370" w:rsidRDefault="0010024E" w:rsidP="00D17CA9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Carer Name</w:t>
            </w:r>
          </w:p>
        </w:tc>
        <w:sdt>
          <w:sdtPr>
            <w:rPr>
              <w:rFonts w:cstheme="minorHAnsi"/>
            </w:rPr>
            <w:id w:val="-237632118"/>
            <w:placeholder>
              <w:docPart w:val="CF172F6E65E5CF40AE428A2558971530"/>
            </w:placeholder>
            <w:showingPlcHdr/>
          </w:sdtPr>
          <w:sdtContent>
            <w:tc>
              <w:tcPr>
                <w:tcW w:w="3546" w:type="dxa"/>
                <w:gridSpan w:val="5"/>
                <w:vAlign w:val="center"/>
              </w:tcPr>
              <w:p w14:paraId="6383987E" w14:textId="77777777" w:rsidR="0010024E" w:rsidRPr="00BB7370" w:rsidRDefault="004D4562" w:rsidP="00D17CA9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Click or tap here to enter text.</w:t>
                </w:r>
              </w:p>
            </w:tc>
          </w:sdtContent>
        </w:sdt>
        <w:tc>
          <w:tcPr>
            <w:tcW w:w="2266" w:type="dxa"/>
            <w:gridSpan w:val="4"/>
            <w:vAlign w:val="center"/>
          </w:tcPr>
          <w:p w14:paraId="4A7DFC14" w14:textId="77777777" w:rsidR="0010024E" w:rsidRPr="00BB7370" w:rsidRDefault="0010024E" w:rsidP="00D17CA9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DOB</w:t>
            </w:r>
          </w:p>
        </w:tc>
        <w:sdt>
          <w:sdtPr>
            <w:rPr>
              <w:rFonts w:cstheme="minorHAnsi"/>
            </w:rPr>
            <w:id w:val="1968152964"/>
            <w:placeholder>
              <w:docPart w:val="28984874331D8A4680931FEFD5A67E93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Content>
            <w:tc>
              <w:tcPr>
                <w:tcW w:w="2816" w:type="dxa"/>
                <w:gridSpan w:val="4"/>
                <w:vAlign w:val="center"/>
              </w:tcPr>
              <w:p w14:paraId="5E3C7117" w14:textId="77777777" w:rsidR="0010024E" w:rsidRPr="00BB7370" w:rsidRDefault="004D4562" w:rsidP="00D17CA9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Date</w:t>
                </w:r>
              </w:p>
            </w:tc>
          </w:sdtContent>
        </w:sdt>
      </w:tr>
      <w:tr w:rsidR="00691FC3" w:rsidRPr="007632AA" w14:paraId="0263E152" w14:textId="77777777" w:rsidTr="00CD1905">
        <w:trPr>
          <w:trHeight w:val="369"/>
        </w:trPr>
        <w:tc>
          <w:tcPr>
            <w:tcW w:w="1862" w:type="dxa"/>
            <w:vAlign w:val="center"/>
          </w:tcPr>
          <w:p w14:paraId="4C0C0C94" w14:textId="77777777" w:rsidR="00D24A9F" w:rsidRPr="00BB7370" w:rsidRDefault="00D24A9F" w:rsidP="00D17CA9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Gender</w:t>
            </w:r>
          </w:p>
        </w:tc>
        <w:tc>
          <w:tcPr>
            <w:tcW w:w="1718" w:type="dxa"/>
            <w:gridSpan w:val="2"/>
            <w:vAlign w:val="center"/>
          </w:tcPr>
          <w:p w14:paraId="054B6D93" w14:textId="77777777" w:rsidR="00D24A9F" w:rsidRPr="00BB7370" w:rsidRDefault="00000000" w:rsidP="00D17CA9">
            <w:pPr>
              <w:spacing w:before="40" w:after="40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130448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24A9F" w:rsidRPr="00BB737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D24A9F" w:rsidRPr="00BB7370">
              <w:rPr>
                <w:rFonts w:cstheme="minorHAnsi"/>
              </w:rPr>
              <w:t xml:space="preserve"> Male</w:t>
            </w:r>
          </w:p>
        </w:tc>
        <w:tc>
          <w:tcPr>
            <w:tcW w:w="1828" w:type="dxa"/>
            <w:gridSpan w:val="3"/>
            <w:vAlign w:val="center"/>
          </w:tcPr>
          <w:p w14:paraId="39B751C8" w14:textId="77777777" w:rsidR="00D24A9F" w:rsidRPr="00BB7370" w:rsidRDefault="00000000" w:rsidP="00D17CA9">
            <w:pPr>
              <w:spacing w:before="40" w:after="40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7833322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24A9F" w:rsidRPr="00BB737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D24A9F" w:rsidRPr="00BB7370">
              <w:rPr>
                <w:rFonts w:cstheme="minorHAnsi"/>
              </w:rPr>
              <w:t xml:space="preserve"> Female</w:t>
            </w:r>
          </w:p>
        </w:tc>
        <w:tc>
          <w:tcPr>
            <w:tcW w:w="2266" w:type="dxa"/>
            <w:gridSpan w:val="4"/>
            <w:vAlign w:val="center"/>
          </w:tcPr>
          <w:p w14:paraId="48C93408" w14:textId="77777777" w:rsidR="00D24A9F" w:rsidRPr="00BB7370" w:rsidRDefault="00000000" w:rsidP="00D17CA9">
            <w:pPr>
              <w:spacing w:before="40" w:after="40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9066747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24A9F" w:rsidRPr="00BB737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D24A9F" w:rsidRPr="00BB7370">
              <w:rPr>
                <w:rFonts w:cstheme="minorHAnsi"/>
              </w:rPr>
              <w:t xml:space="preserve"> Other</w:t>
            </w:r>
          </w:p>
        </w:tc>
        <w:tc>
          <w:tcPr>
            <w:tcW w:w="2816" w:type="dxa"/>
            <w:gridSpan w:val="4"/>
            <w:vAlign w:val="center"/>
          </w:tcPr>
          <w:p w14:paraId="69DDF098" w14:textId="77777777" w:rsidR="00D24A9F" w:rsidRPr="00BB7370" w:rsidRDefault="00000000" w:rsidP="00D17CA9">
            <w:pPr>
              <w:spacing w:before="40" w:after="40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2460257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24A9F" w:rsidRPr="00BB737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D24A9F" w:rsidRPr="00BB7370">
              <w:rPr>
                <w:rFonts w:cstheme="minorHAnsi"/>
              </w:rPr>
              <w:t xml:space="preserve"> Prefer not to say</w:t>
            </w:r>
          </w:p>
        </w:tc>
      </w:tr>
      <w:tr w:rsidR="00BB7370" w:rsidRPr="007632AA" w14:paraId="5B4FCF3B" w14:textId="77777777" w:rsidTr="00CD1905">
        <w:trPr>
          <w:trHeight w:val="369"/>
        </w:trPr>
        <w:tc>
          <w:tcPr>
            <w:tcW w:w="1862" w:type="dxa"/>
            <w:vAlign w:val="center"/>
          </w:tcPr>
          <w:p w14:paraId="4CC7C20F" w14:textId="77777777" w:rsidR="00D24A9F" w:rsidRPr="00BB7370" w:rsidRDefault="00D24A9F" w:rsidP="00D17CA9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Address</w:t>
            </w:r>
          </w:p>
        </w:tc>
        <w:sdt>
          <w:sdtPr>
            <w:rPr>
              <w:rFonts w:cstheme="minorHAnsi"/>
            </w:rPr>
            <w:id w:val="-161539837"/>
            <w:placeholder>
              <w:docPart w:val="68C78AD9794AAF4B969004DB7393D91B"/>
            </w:placeholder>
            <w:showingPlcHdr/>
          </w:sdtPr>
          <w:sdtContent>
            <w:tc>
              <w:tcPr>
                <w:tcW w:w="3546" w:type="dxa"/>
                <w:gridSpan w:val="5"/>
                <w:vAlign w:val="center"/>
              </w:tcPr>
              <w:p w14:paraId="266C86EE" w14:textId="77777777" w:rsidR="00D24A9F" w:rsidRPr="00BB7370" w:rsidRDefault="004D4562" w:rsidP="00D17CA9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Click or tap here to enter text.</w:t>
                </w:r>
              </w:p>
            </w:tc>
          </w:sdtContent>
        </w:sdt>
        <w:tc>
          <w:tcPr>
            <w:tcW w:w="985" w:type="dxa"/>
            <w:vAlign w:val="center"/>
          </w:tcPr>
          <w:p w14:paraId="2C811BE6" w14:textId="77777777" w:rsidR="00D24A9F" w:rsidRPr="00BB7370" w:rsidRDefault="00BB7370" w:rsidP="00D17CA9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Suburb</w:t>
            </w:r>
          </w:p>
        </w:tc>
        <w:sdt>
          <w:sdtPr>
            <w:rPr>
              <w:rFonts w:cstheme="minorHAnsi"/>
            </w:rPr>
            <w:id w:val="613795110"/>
            <w:placeholder>
              <w:docPart w:val="631E28ABBB3F4C4B9E8C93BE8E5821B8"/>
            </w:placeholder>
            <w:showingPlcHdr/>
          </w:sdtPr>
          <w:sdtContent>
            <w:tc>
              <w:tcPr>
                <w:tcW w:w="1281" w:type="dxa"/>
                <w:gridSpan w:val="3"/>
                <w:vAlign w:val="center"/>
              </w:tcPr>
              <w:p w14:paraId="70180C4F" w14:textId="77777777" w:rsidR="00D24A9F" w:rsidRPr="00BB7370" w:rsidRDefault="004D4562" w:rsidP="00D17CA9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suburb</w:t>
                </w:r>
              </w:p>
            </w:tc>
          </w:sdtContent>
        </w:sdt>
        <w:tc>
          <w:tcPr>
            <w:tcW w:w="1132" w:type="dxa"/>
            <w:vAlign w:val="center"/>
          </w:tcPr>
          <w:p w14:paraId="659D3705" w14:textId="77777777" w:rsidR="00D24A9F" w:rsidRPr="00BB7370" w:rsidRDefault="00D24A9F" w:rsidP="00D17CA9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Postcode</w:t>
            </w:r>
          </w:p>
        </w:tc>
        <w:sdt>
          <w:sdtPr>
            <w:rPr>
              <w:rFonts w:cstheme="minorHAnsi"/>
            </w:rPr>
            <w:id w:val="255408144"/>
            <w:placeholder>
              <w:docPart w:val="26C1C35E22A2424695A71FD09505AE19"/>
            </w:placeholder>
            <w:showingPlcHdr/>
          </w:sdtPr>
          <w:sdtContent>
            <w:tc>
              <w:tcPr>
                <w:tcW w:w="1684" w:type="dxa"/>
                <w:gridSpan w:val="3"/>
                <w:vAlign w:val="center"/>
              </w:tcPr>
              <w:p w14:paraId="5B54B27A" w14:textId="77777777" w:rsidR="00D24A9F" w:rsidRPr="00BB7370" w:rsidRDefault="004D4562" w:rsidP="00D17CA9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postcode</w:t>
                </w:r>
              </w:p>
            </w:tc>
          </w:sdtContent>
        </w:sdt>
      </w:tr>
      <w:tr w:rsidR="00D24A9F" w:rsidRPr="007632AA" w14:paraId="2F4018B7" w14:textId="77777777" w:rsidTr="00691FC3">
        <w:trPr>
          <w:trHeight w:val="369"/>
        </w:trPr>
        <w:tc>
          <w:tcPr>
            <w:tcW w:w="1862" w:type="dxa"/>
            <w:vAlign w:val="center"/>
          </w:tcPr>
          <w:p w14:paraId="1FCDED44" w14:textId="77777777" w:rsidR="00D24A9F" w:rsidRPr="00BB7370" w:rsidRDefault="00D24A9F" w:rsidP="00D17CA9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Postal Address</w:t>
            </w:r>
          </w:p>
        </w:tc>
        <w:sdt>
          <w:sdtPr>
            <w:rPr>
              <w:rFonts w:cstheme="minorHAnsi"/>
            </w:rPr>
            <w:id w:val="1245299562"/>
            <w:placeholder>
              <w:docPart w:val="1C5A8EE4C12D0B4FA8FA172065172A69"/>
            </w:placeholder>
            <w:showingPlcHdr/>
          </w:sdtPr>
          <w:sdtContent>
            <w:tc>
              <w:tcPr>
                <w:tcW w:w="8628" w:type="dxa"/>
                <w:gridSpan w:val="13"/>
                <w:vAlign w:val="center"/>
              </w:tcPr>
              <w:p w14:paraId="3A141395" w14:textId="77777777" w:rsidR="00D24A9F" w:rsidRPr="00BB7370" w:rsidRDefault="004D4562" w:rsidP="00D17CA9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Click or tap here to enter text.</w:t>
                </w:r>
              </w:p>
            </w:tc>
          </w:sdtContent>
        </w:sdt>
      </w:tr>
      <w:tr w:rsidR="00CD1905" w:rsidRPr="007632AA" w14:paraId="5DBA33E7" w14:textId="77777777" w:rsidTr="009E72FE">
        <w:trPr>
          <w:trHeight w:val="369"/>
        </w:trPr>
        <w:tc>
          <w:tcPr>
            <w:tcW w:w="1862" w:type="dxa"/>
            <w:vAlign w:val="center"/>
          </w:tcPr>
          <w:p w14:paraId="4900F94D" w14:textId="77777777" w:rsidR="00CD1905" w:rsidRPr="00BB7370" w:rsidRDefault="00CD1905" w:rsidP="00CD1905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Phone</w:t>
            </w:r>
            <w:r>
              <w:rPr>
                <w:rFonts w:cstheme="minorHAnsi"/>
              </w:rPr>
              <w:t xml:space="preserve"> - Mobile</w:t>
            </w:r>
          </w:p>
        </w:tc>
        <w:sdt>
          <w:sdtPr>
            <w:rPr>
              <w:rFonts w:cstheme="minorHAnsi"/>
            </w:rPr>
            <w:id w:val="-91251790"/>
            <w:placeholder>
              <w:docPart w:val="D949D61CAEBAB14F8F6BE55B1F32596B"/>
            </w:placeholder>
            <w:showingPlcHdr/>
          </w:sdtPr>
          <w:sdtContent>
            <w:tc>
              <w:tcPr>
                <w:tcW w:w="2548" w:type="dxa"/>
                <w:gridSpan w:val="3"/>
                <w:vAlign w:val="center"/>
              </w:tcPr>
              <w:p w14:paraId="4568CA20" w14:textId="77777777" w:rsidR="00CD1905" w:rsidRPr="00BB7370" w:rsidRDefault="00CD1905" w:rsidP="00D17CA9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Work#</w:t>
                </w:r>
              </w:p>
            </w:tc>
          </w:sdtContent>
        </w:sdt>
        <w:tc>
          <w:tcPr>
            <w:tcW w:w="998" w:type="dxa"/>
            <w:gridSpan w:val="2"/>
            <w:vAlign w:val="center"/>
          </w:tcPr>
          <w:p w14:paraId="601F0E95" w14:textId="77777777" w:rsidR="00CD1905" w:rsidRPr="00BB7370" w:rsidRDefault="00CD1905" w:rsidP="00D17CA9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Home</w:t>
            </w:r>
          </w:p>
        </w:tc>
        <w:sdt>
          <w:sdtPr>
            <w:rPr>
              <w:rFonts w:cstheme="minorHAnsi"/>
            </w:rPr>
            <w:id w:val="-343409929"/>
            <w:placeholder>
              <w:docPart w:val="63749D072E56F541974C9C3119A8AFDA"/>
            </w:placeholder>
            <w:showingPlcHdr/>
          </w:sdtPr>
          <w:sdtContent>
            <w:tc>
              <w:tcPr>
                <w:tcW w:w="2266" w:type="dxa"/>
                <w:gridSpan w:val="4"/>
                <w:vAlign w:val="center"/>
              </w:tcPr>
              <w:p w14:paraId="227F459E" w14:textId="77777777" w:rsidR="00CD1905" w:rsidRPr="00BB7370" w:rsidRDefault="00CD1905" w:rsidP="00D17CA9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Home#</w:t>
                </w:r>
              </w:p>
            </w:tc>
          </w:sdtContent>
        </w:sdt>
        <w:tc>
          <w:tcPr>
            <w:tcW w:w="1132" w:type="dxa"/>
            <w:vAlign w:val="center"/>
          </w:tcPr>
          <w:p w14:paraId="079E8FED" w14:textId="77777777" w:rsidR="00CD1905" w:rsidRPr="00BB7370" w:rsidRDefault="00CD1905" w:rsidP="00D17CA9">
            <w:pPr>
              <w:spacing w:before="40" w:after="40"/>
              <w:rPr>
                <w:rFonts w:cstheme="minorHAnsi"/>
              </w:rPr>
            </w:pPr>
            <w:r>
              <w:rPr>
                <w:rFonts w:cstheme="minorHAnsi"/>
              </w:rPr>
              <w:t>Work</w:t>
            </w:r>
          </w:p>
        </w:tc>
        <w:sdt>
          <w:sdtPr>
            <w:rPr>
              <w:rFonts w:cstheme="minorHAnsi"/>
            </w:rPr>
            <w:id w:val="715631273"/>
            <w:placeholder>
              <w:docPart w:val="D3F245DBE74CE442A23CC05151D54D99"/>
            </w:placeholder>
            <w:showingPlcHdr/>
          </w:sdtPr>
          <w:sdtContent>
            <w:tc>
              <w:tcPr>
                <w:tcW w:w="1684" w:type="dxa"/>
                <w:gridSpan w:val="3"/>
                <w:vAlign w:val="center"/>
              </w:tcPr>
              <w:p w14:paraId="69041C2F" w14:textId="77777777" w:rsidR="00CD1905" w:rsidRPr="00BB7370" w:rsidRDefault="00CD1905" w:rsidP="00D17CA9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Mobile#</w:t>
                </w:r>
              </w:p>
            </w:tc>
          </w:sdtContent>
        </w:sdt>
      </w:tr>
      <w:tr w:rsidR="00CD1905" w:rsidRPr="007632AA" w14:paraId="42A182F2" w14:textId="77777777" w:rsidTr="009E72FE">
        <w:trPr>
          <w:trHeight w:val="369"/>
        </w:trPr>
        <w:tc>
          <w:tcPr>
            <w:tcW w:w="1864" w:type="dxa"/>
            <w:vAlign w:val="center"/>
          </w:tcPr>
          <w:p w14:paraId="4B661649" w14:textId="77777777" w:rsidR="00CD1905" w:rsidRPr="00BB7370" w:rsidRDefault="00CD1905" w:rsidP="00D17CA9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Fax</w:t>
            </w:r>
          </w:p>
        </w:tc>
        <w:tc>
          <w:tcPr>
            <w:tcW w:w="2546" w:type="dxa"/>
            <w:gridSpan w:val="3"/>
            <w:vAlign w:val="center"/>
          </w:tcPr>
          <w:p w14:paraId="2671C18B" w14:textId="77777777" w:rsidR="00CD1905" w:rsidRPr="00BB7370" w:rsidRDefault="00CD1905" w:rsidP="00D17CA9">
            <w:pPr>
              <w:spacing w:before="40" w:after="40"/>
              <w:rPr>
                <w:rFonts w:cstheme="minorHAnsi"/>
              </w:rPr>
            </w:pPr>
          </w:p>
        </w:tc>
        <w:tc>
          <w:tcPr>
            <w:tcW w:w="998" w:type="dxa"/>
            <w:gridSpan w:val="2"/>
            <w:vAlign w:val="center"/>
          </w:tcPr>
          <w:p w14:paraId="751AAEDC" w14:textId="77777777" w:rsidR="00CD1905" w:rsidRPr="00BB7370" w:rsidRDefault="00CD1905" w:rsidP="00D17CA9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Email</w:t>
            </w:r>
          </w:p>
        </w:tc>
        <w:sdt>
          <w:sdtPr>
            <w:rPr>
              <w:rFonts w:cstheme="minorHAnsi"/>
            </w:rPr>
            <w:id w:val="252258168"/>
            <w:placeholder>
              <w:docPart w:val="20BC1C62CE8EC648BB0F24BFB4155197"/>
            </w:placeholder>
            <w:showingPlcHdr/>
          </w:sdtPr>
          <w:sdtContent>
            <w:tc>
              <w:tcPr>
                <w:tcW w:w="5082" w:type="dxa"/>
                <w:gridSpan w:val="8"/>
                <w:vAlign w:val="center"/>
              </w:tcPr>
              <w:p w14:paraId="1BB3250F" w14:textId="77777777" w:rsidR="00CD1905" w:rsidRPr="00BB7370" w:rsidRDefault="00CD1905" w:rsidP="00D17CA9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Click or tap here to enter text.</w:t>
                </w:r>
              </w:p>
            </w:tc>
          </w:sdtContent>
        </w:sdt>
      </w:tr>
      <w:tr w:rsidR="00BB7370" w:rsidRPr="00BB7370" w14:paraId="20761A56" w14:textId="77777777" w:rsidTr="00CD1905">
        <w:trPr>
          <w:trHeight w:val="369"/>
        </w:trPr>
        <w:tc>
          <w:tcPr>
            <w:tcW w:w="3565" w:type="dxa"/>
            <w:gridSpan w:val="2"/>
            <w:vAlign w:val="center"/>
          </w:tcPr>
          <w:p w14:paraId="4929573A" w14:textId="77777777" w:rsidR="00BB7370" w:rsidRPr="00BB7370" w:rsidRDefault="00BB7370" w:rsidP="00D17CA9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Main language spoken at home</w:t>
            </w:r>
          </w:p>
        </w:tc>
        <w:sdt>
          <w:sdtPr>
            <w:rPr>
              <w:rFonts w:cstheme="minorHAnsi"/>
            </w:rPr>
            <w:id w:val="1112562653"/>
            <w:placeholder>
              <w:docPart w:val="B383699994A6A14D918211A2D9BCF897"/>
            </w:placeholder>
            <w:showingPlcHdr/>
          </w:sdtPr>
          <w:sdtContent>
            <w:tc>
              <w:tcPr>
                <w:tcW w:w="1843" w:type="dxa"/>
                <w:gridSpan w:val="4"/>
                <w:vAlign w:val="center"/>
              </w:tcPr>
              <w:p w14:paraId="520439B1" w14:textId="77777777" w:rsidR="00BB7370" w:rsidRPr="00BB7370" w:rsidRDefault="00BB7370" w:rsidP="00D17CA9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language</w:t>
                </w:r>
              </w:p>
            </w:tc>
          </w:sdtContent>
        </w:sdt>
        <w:tc>
          <w:tcPr>
            <w:tcW w:w="2266" w:type="dxa"/>
            <w:gridSpan w:val="4"/>
            <w:vAlign w:val="center"/>
          </w:tcPr>
          <w:p w14:paraId="07260B2E" w14:textId="77777777" w:rsidR="00BB7370" w:rsidRPr="00BB7370" w:rsidRDefault="00BB7370" w:rsidP="00D17CA9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Interpreter required</w:t>
            </w:r>
          </w:p>
        </w:tc>
        <w:tc>
          <w:tcPr>
            <w:tcW w:w="1132" w:type="dxa"/>
            <w:vAlign w:val="center"/>
          </w:tcPr>
          <w:p w14:paraId="598788F3" w14:textId="77777777" w:rsidR="00BB7370" w:rsidRPr="00BB7370" w:rsidRDefault="00000000" w:rsidP="00D17CA9">
            <w:pPr>
              <w:spacing w:before="40" w:after="40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681937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B7370" w:rsidRPr="00BB737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BB7370" w:rsidRPr="00BB7370">
              <w:rPr>
                <w:rFonts w:cstheme="minorHAnsi"/>
              </w:rPr>
              <w:t xml:space="preserve"> Yes</w:t>
            </w:r>
          </w:p>
        </w:tc>
        <w:tc>
          <w:tcPr>
            <w:tcW w:w="1684" w:type="dxa"/>
            <w:gridSpan w:val="3"/>
            <w:vAlign w:val="center"/>
          </w:tcPr>
          <w:p w14:paraId="3F9DB6AE" w14:textId="77777777" w:rsidR="00BB7370" w:rsidRPr="00BB7370" w:rsidRDefault="00000000" w:rsidP="00D17CA9">
            <w:pPr>
              <w:spacing w:before="40" w:after="40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609747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B7370" w:rsidRPr="00BB737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BB7370" w:rsidRPr="00BB7370">
              <w:rPr>
                <w:rFonts w:cstheme="minorHAnsi"/>
              </w:rPr>
              <w:t xml:space="preserve"> No</w:t>
            </w:r>
          </w:p>
        </w:tc>
      </w:tr>
      <w:tr w:rsidR="00BF2E64" w:rsidRPr="00BB7370" w14:paraId="09A4844C" w14:textId="77777777" w:rsidTr="00691FC3">
        <w:trPr>
          <w:trHeight w:val="369"/>
        </w:trPr>
        <w:tc>
          <w:tcPr>
            <w:tcW w:w="3565" w:type="dxa"/>
            <w:gridSpan w:val="2"/>
            <w:vAlign w:val="center"/>
          </w:tcPr>
          <w:p w14:paraId="6DDD2902" w14:textId="77777777" w:rsidR="00BF2E64" w:rsidRPr="00BB7370" w:rsidRDefault="00BF2E64" w:rsidP="00D17CA9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Country of Birth</w:t>
            </w:r>
          </w:p>
        </w:tc>
        <w:sdt>
          <w:sdtPr>
            <w:rPr>
              <w:rFonts w:cstheme="minorHAnsi"/>
            </w:rPr>
            <w:id w:val="1178921579"/>
            <w:placeholder>
              <w:docPart w:val="7BE35E18D1AFB141ABAB0B65A82F1588"/>
            </w:placeholder>
            <w:showingPlcHdr/>
          </w:sdtPr>
          <w:sdtContent>
            <w:tc>
              <w:tcPr>
                <w:tcW w:w="6925" w:type="dxa"/>
                <w:gridSpan w:val="12"/>
                <w:vAlign w:val="center"/>
              </w:tcPr>
              <w:p w14:paraId="587B34C6" w14:textId="77777777" w:rsidR="00BF2E64" w:rsidRPr="00BB7370" w:rsidRDefault="004D4562" w:rsidP="00D17CA9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Click or tap here to enter text.</w:t>
                </w:r>
              </w:p>
            </w:tc>
          </w:sdtContent>
        </w:sdt>
      </w:tr>
      <w:tr w:rsidR="00691FC3" w:rsidRPr="00BB7370" w14:paraId="0A842E3D" w14:textId="77777777" w:rsidTr="00CD1905">
        <w:trPr>
          <w:trHeight w:val="369"/>
        </w:trPr>
        <w:tc>
          <w:tcPr>
            <w:tcW w:w="1862" w:type="dxa"/>
            <w:vAlign w:val="center"/>
          </w:tcPr>
          <w:p w14:paraId="07740E76" w14:textId="77777777" w:rsidR="00BF2E64" w:rsidRPr="00BB7370" w:rsidRDefault="00BF2E64" w:rsidP="00D17CA9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Marital Status</w:t>
            </w:r>
          </w:p>
        </w:tc>
        <w:sdt>
          <w:sdtPr>
            <w:rPr>
              <w:rFonts w:cstheme="minorHAnsi"/>
            </w:rPr>
            <w:id w:val="-340238228"/>
            <w:placeholder>
              <w:docPart w:val="45F9CCB178B39340905EE0E7DEE8FA1A"/>
            </w:placeholder>
            <w:showingPlcHdr/>
          </w:sdtPr>
          <w:sdtContent>
            <w:tc>
              <w:tcPr>
                <w:tcW w:w="1703" w:type="dxa"/>
                <w:vAlign w:val="center"/>
              </w:tcPr>
              <w:p w14:paraId="0A5B76D9" w14:textId="77777777" w:rsidR="00BF2E64" w:rsidRPr="00BB7370" w:rsidRDefault="004D4562" w:rsidP="00D17CA9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Enter text</w:t>
                </w:r>
              </w:p>
            </w:tc>
          </w:sdtContent>
        </w:sdt>
        <w:tc>
          <w:tcPr>
            <w:tcW w:w="1843" w:type="dxa"/>
            <w:gridSpan w:val="4"/>
            <w:vAlign w:val="center"/>
          </w:tcPr>
          <w:p w14:paraId="71EB1C39" w14:textId="77777777" w:rsidR="00BF2E64" w:rsidRPr="00BB7370" w:rsidRDefault="00BF2E64" w:rsidP="00D17CA9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Indigenous status</w:t>
            </w:r>
          </w:p>
        </w:tc>
        <w:sdt>
          <w:sdtPr>
            <w:rPr>
              <w:rFonts w:cstheme="minorHAnsi"/>
            </w:rPr>
            <w:id w:val="292573731"/>
            <w:placeholder>
              <w:docPart w:val="381F385B206ED840A0477B7248D7A252"/>
            </w:placeholder>
            <w:showingPlcHdr/>
          </w:sdtPr>
          <w:sdtContent>
            <w:tc>
              <w:tcPr>
                <w:tcW w:w="1416" w:type="dxa"/>
                <w:gridSpan w:val="2"/>
                <w:vAlign w:val="center"/>
              </w:tcPr>
              <w:p w14:paraId="63A6BC27" w14:textId="77777777" w:rsidR="00BF2E64" w:rsidRPr="00BB7370" w:rsidRDefault="004D4562" w:rsidP="00D17CA9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Enter text</w:t>
                </w:r>
              </w:p>
            </w:tc>
          </w:sdtContent>
        </w:sdt>
        <w:tc>
          <w:tcPr>
            <w:tcW w:w="1982" w:type="dxa"/>
            <w:gridSpan w:val="3"/>
            <w:vAlign w:val="center"/>
          </w:tcPr>
          <w:p w14:paraId="0E8D1158" w14:textId="77777777" w:rsidR="00BF2E64" w:rsidRPr="00BB7370" w:rsidRDefault="00BF2E64" w:rsidP="00D17CA9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Employment Status</w:t>
            </w:r>
          </w:p>
        </w:tc>
        <w:tc>
          <w:tcPr>
            <w:tcW w:w="1684" w:type="dxa"/>
            <w:gridSpan w:val="3"/>
            <w:vAlign w:val="center"/>
          </w:tcPr>
          <w:p w14:paraId="54DF0308" w14:textId="77777777" w:rsidR="00BF2E64" w:rsidRPr="00BB7370" w:rsidRDefault="00000000" w:rsidP="00D17CA9">
            <w:pPr>
              <w:spacing w:before="40" w:after="40"/>
              <w:rPr>
                <w:rFonts w:eastAsia="MS Gothic" w:cstheme="minorHAnsi"/>
              </w:rPr>
            </w:pPr>
            <w:sdt>
              <w:sdtPr>
                <w:rPr>
                  <w:rFonts w:cstheme="minorHAnsi"/>
                </w:rPr>
                <w:id w:val="347762560"/>
                <w:placeholder>
                  <w:docPart w:val="E4F854DCB44CE24DA0A593E9B6EA422C"/>
                </w:placeholder>
                <w:showingPlcHdr/>
              </w:sdtPr>
              <w:sdtContent>
                <w:r w:rsidR="004D4562" w:rsidRPr="00BB7370">
                  <w:rPr>
                    <w:rStyle w:val="PlaceholderText"/>
                    <w:rFonts w:cstheme="minorHAnsi"/>
                    <w:vanish/>
                  </w:rPr>
                  <w:t>Enter text</w:t>
                </w:r>
              </w:sdtContent>
            </w:sdt>
          </w:p>
        </w:tc>
      </w:tr>
      <w:tr w:rsidR="00F9547F" w:rsidRPr="00BB7370" w14:paraId="7ED802B7" w14:textId="77777777" w:rsidTr="00691FC3">
        <w:trPr>
          <w:trHeight w:val="369"/>
        </w:trPr>
        <w:tc>
          <w:tcPr>
            <w:tcW w:w="3565" w:type="dxa"/>
            <w:gridSpan w:val="2"/>
            <w:vAlign w:val="center"/>
          </w:tcPr>
          <w:p w14:paraId="0BEE95F5" w14:textId="77777777" w:rsidR="00F9547F" w:rsidRPr="00BB7370" w:rsidRDefault="00F9547F" w:rsidP="00D17CA9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Relationship to Care recipient</w:t>
            </w:r>
          </w:p>
        </w:tc>
        <w:sdt>
          <w:sdtPr>
            <w:rPr>
              <w:rFonts w:cstheme="minorHAnsi"/>
            </w:rPr>
            <w:id w:val="1417286369"/>
            <w:placeholder>
              <w:docPart w:val="141F4E47BEEF834E926234CF12985D28"/>
            </w:placeholder>
            <w:showingPlcHdr/>
          </w:sdtPr>
          <w:sdtContent>
            <w:tc>
              <w:tcPr>
                <w:tcW w:w="6925" w:type="dxa"/>
                <w:gridSpan w:val="12"/>
                <w:vAlign w:val="center"/>
              </w:tcPr>
              <w:p w14:paraId="5AFB8988" w14:textId="77777777" w:rsidR="00F9547F" w:rsidRPr="00BB7370" w:rsidRDefault="004D4562" w:rsidP="00D17CA9">
                <w:pPr>
                  <w:spacing w:before="40" w:after="40"/>
                  <w:rPr>
                    <w:rFonts w:eastAsia="MS Gothic"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Click or tap here to enter text.</w:t>
                </w:r>
              </w:p>
            </w:tc>
          </w:sdtContent>
        </w:sdt>
      </w:tr>
      <w:tr w:rsidR="009D79EA" w:rsidRPr="00BB7370" w14:paraId="6F280832" w14:textId="77777777" w:rsidTr="00691FC3">
        <w:trPr>
          <w:trHeight w:val="369"/>
        </w:trPr>
        <w:tc>
          <w:tcPr>
            <w:tcW w:w="3565" w:type="dxa"/>
            <w:gridSpan w:val="2"/>
            <w:vAlign w:val="center"/>
          </w:tcPr>
          <w:p w14:paraId="3FED1E4B" w14:textId="77777777" w:rsidR="009D79EA" w:rsidRPr="00BB7370" w:rsidRDefault="009D79EA" w:rsidP="00D17CA9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Living Arrangements:</w:t>
            </w:r>
          </w:p>
        </w:tc>
        <w:tc>
          <w:tcPr>
            <w:tcW w:w="3259" w:type="dxa"/>
            <w:gridSpan w:val="6"/>
            <w:vAlign w:val="center"/>
          </w:tcPr>
          <w:p w14:paraId="06AFE7CF" w14:textId="77777777" w:rsidR="009D79EA" w:rsidRPr="00BB7370" w:rsidRDefault="00000000" w:rsidP="00D17CA9">
            <w:pPr>
              <w:spacing w:before="40" w:after="40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434412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79EA" w:rsidRPr="00BB737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D79EA" w:rsidRPr="00BB7370">
              <w:rPr>
                <w:rFonts w:cstheme="minorHAnsi"/>
              </w:rPr>
              <w:t xml:space="preserve"> Lives Alone</w:t>
            </w:r>
          </w:p>
        </w:tc>
        <w:tc>
          <w:tcPr>
            <w:tcW w:w="3666" w:type="dxa"/>
            <w:gridSpan w:val="6"/>
            <w:vAlign w:val="center"/>
          </w:tcPr>
          <w:p w14:paraId="255CAB65" w14:textId="77777777" w:rsidR="009D79EA" w:rsidRPr="00BB7370" w:rsidRDefault="00000000" w:rsidP="00D17CA9">
            <w:pPr>
              <w:spacing w:before="40" w:after="40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2738751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79EA" w:rsidRPr="00BB737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D79EA" w:rsidRPr="00BB7370">
              <w:rPr>
                <w:rFonts w:cstheme="minorHAnsi"/>
              </w:rPr>
              <w:t xml:space="preserve"> Lives with others</w:t>
            </w:r>
          </w:p>
        </w:tc>
      </w:tr>
      <w:tr w:rsidR="009D79EA" w:rsidRPr="00BB7370" w14:paraId="4A105366" w14:textId="77777777" w:rsidTr="00691FC3">
        <w:trPr>
          <w:trHeight w:val="369"/>
        </w:trPr>
        <w:tc>
          <w:tcPr>
            <w:tcW w:w="3565" w:type="dxa"/>
            <w:gridSpan w:val="2"/>
            <w:tcBorders>
              <w:bottom w:val="single" w:sz="4" w:space="0" w:color="auto"/>
            </w:tcBorders>
            <w:vAlign w:val="center"/>
          </w:tcPr>
          <w:p w14:paraId="6DCF6371" w14:textId="77777777" w:rsidR="009D79EA" w:rsidRPr="00BB7370" w:rsidRDefault="009D79EA" w:rsidP="009D79EA">
            <w:pPr>
              <w:spacing w:before="40" w:after="40"/>
              <w:rPr>
                <w:rFonts w:cstheme="minorHAnsi"/>
              </w:rPr>
            </w:pPr>
          </w:p>
        </w:tc>
        <w:tc>
          <w:tcPr>
            <w:tcW w:w="3259" w:type="dxa"/>
            <w:gridSpan w:val="6"/>
            <w:tcBorders>
              <w:bottom w:val="single" w:sz="4" w:space="0" w:color="auto"/>
            </w:tcBorders>
            <w:vAlign w:val="center"/>
          </w:tcPr>
          <w:p w14:paraId="4826DADD" w14:textId="77777777" w:rsidR="009D79EA" w:rsidRPr="00BB7370" w:rsidRDefault="00000000" w:rsidP="009D79EA">
            <w:pPr>
              <w:spacing w:before="40" w:after="40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7005054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79EA" w:rsidRPr="00BB737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D79EA" w:rsidRPr="00BB7370">
              <w:rPr>
                <w:rFonts w:cstheme="minorHAnsi"/>
              </w:rPr>
              <w:t xml:space="preserve"> Lives with Family </w:t>
            </w:r>
          </w:p>
        </w:tc>
        <w:tc>
          <w:tcPr>
            <w:tcW w:w="3666" w:type="dxa"/>
            <w:gridSpan w:val="6"/>
            <w:tcBorders>
              <w:bottom w:val="single" w:sz="4" w:space="0" w:color="auto"/>
            </w:tcBorders>
            <w:vAlign w:val="center"/>
          </w:tcPr>
          <w:p w14:paraId="15A73105" w14:textId="77777777" w:rsidR="009D79EA" w:rsidRPr="00BB7370" w:rsidRDefault="00000000" w:rsidP="009D79EA">
            <w:pPr>
              <w:spacing w:before="40" w:after="40"/>
              <w:rPr>
                <w:rFonts w:eastAsia="MS Gothic" w:cstheme="minorHAnsi"/>
              </w:rPr>
            </w:pPr>
            <w:sdt>
              <w:sdtPr>
                <w:rPr>
                  <w:rFonts w:cstheme="minorHAnsi"/>
                </w:rPr>
                <w:id w:val="-1013373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79EA" w:rsidRPr="00BB737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D79EA" w:rsidRPr="00BB7370">
              <w:rPr>
                <w:rFonts w:cstheme="minorHAnsi"/>
              </w:rPr>
              <w:t xml:space="preserve"> Unknown</w:t>
            </w:r>
          </w:p>
        </w:tc>
      </w:tr>
      <w:tr w:rsidR="00CD1905" w:rsidRPr="00BB7370" w14:paraId="6048A708" w14:textId="77777777" w:rsidTr="00CD1905">
        <w:trPr>
          <w:trHeight w:val="369"/>
        </w:trPr>
        <w:tc>
          <w:tcPr>
            <w:tcW w:w="1862" w:type="dxa"/>
            <w:tcBorders>
              <w:bottom w:val="single" w:sz="4" w:space="0" w:color="auto"/>
            </w:tcBorders>
            <w:vAlign w:val="center"/>
          </w:tcPr>
          <w:p w14:paraId="6F5C4DF0" w14:textId="77777777" w:rsidR="009D79EA" w:rsidRPr="00BB7370" w:rsidRDefault="009D79EA" w:rsidP="009D79EA">
            <w:pPr>
              <w:spacing w:before="40"/>
              <w:rPr>
                <w:rFonts w:cstheme="minorHAnsi"/>
              </w:rPr>
            </w:pPr>
            <w:r w:rsidRPr="00BB7370">
              <w:rPr>
                <w:rFonts w:cstheme="minorHAnsi"/>
              </w:rPr>
              <w:t>Care needs:</w:t>
            </w:r>
          </w:p>
        </w:tc>
        <w:tc>
          <w:tcPr>
            <w:tcW w:w="1703" w:type="dxa"/>
            <w:tcBorders>
              <w:bottom w:val="single" w:sz="4" w:space="0" w:color="auto"/>
            </w:tcBorders>
            <w:vAlign w:val="center"/>
          </w:tcPr>
          <w:p w14:paraId="4326E0E1" w14:textId="77777777" w:rsidR="009D79EA" w:rsidRPr="00BB7370" w:rsidRDefault="00000000" w:rsidP="009D79EA">
            <w:pPr>
              <w:spacing w:before="40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937819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79EA" w:rsidRPr="00BB737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D79EA" w:rsidRPr="00BB7370">
              <w:rPr>
                <w:rFonts w:cstheme="minorHAnsi"/>
              </w:rPr>
              <w:t xml:space="preserve"> High</w:t>
            </w:r>
          </w:p>
        </w:tc>
        <w:tc>
          <w:tcPr>
            <w:tcW w:w="1843" w:type="dxa"/>
            <w:gridSpan w:val="4"/>
            <w:tcBorders>
              <w:bottom w:val="single" w:sz="4" w:space="0" w:color="auto"/>
            </w:tcBorders>
            <w:vAlign w:val="center"/>
          </w:tcPr>
          <w:p w14:paraId="458DF8C5" w14:textId="77777777" w:rsidR="009D79EA" w:rsidRPr="00BB7370" w:rsidRDefault="00000000" w:rsidP="009D79EA">
            <w:pPr>
              <w:spacing w:before="40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9634603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79EA" w:rsidRPr="00BB737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D79EA" w:rsidRPr="00BB7370">
              <w:rPr>
                <w:rFonts w:cstheme="minorHAnsi"/>
              </w:rPr>
              <w:t xml:space="preserve"> Moderate</w:t>
            </w:r>
          </w:p>
        </w:tc>
        <w:tc>
          <w:tcPr>
            <w:tcW w:w="1416" w:type="dxa"/>
            <w:gridSpan w:val="2"/>
            <w:tcBorders>
              <w:bottom w:val="single" w:sz="4" w:space="0" w:color="auto"/>
            </w:tcBorders>
            <w:vAlign w:val="center"/>
          </w:tcPr>
          <w:p w14:paraId="728D8005" w14:textId="77777777" w:rsidR="009D79EA" w:rsidRPr="00BB7370" w:rsidRDefault="00000000" w:rsidP="009D79EA">
            <w:pPr>
              <w:spacing w:before="40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218287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79EA" w:rsidRPr="00BB737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D79EA" w:rsidRPr="00BB7370">
              <w:rPr>
                <w:rFonts w:cstheme="minorHAnsi"/>
              </w:rPr>
              <w:t xml:space="preserve"> Low</w:t>
            </w:r>
          </w:p>
        </w:tc>
        <w:tc>
          <w:tcPr>
            <w:tcW w:w="3666" w:type="dxa"/>
            <w:gridSpan w:val="6"/>
            <w:tcBorders>
              <w:bottom w:val="single" w:sz="4" w:space="0" w:color="auto"/>
            </w:tcBorders>
            <w:vAlign w:val="center"/>
          </w:tcPr>
          <w:p w14:paraId="39753395" w14:textId="77777777" w:rsidR="009D79EA" w:rsidRPr="00BB7370" w:rsidRDefault="00000000" w:rsidP="009D79EA">
            <w:pPr>
              <w:spacing w:before="40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6246089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79EA" w:rsidRPr="00BB737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D79EA" w:rsidRPr="00BB7370">
              <w:rPr>
                <w:rFonts w:cstheme="minorHAnsi"/>
              </w:rPr>
              <w:t xml:space="preserve"> Unknown</w:t>
            </w:r>
          </w:p>
        </w:tc>
      </w:tr>
      <w:tr w:rsidR="009D79EA" w:rsidRPr="00BB7370" w14:paraId="5A64CBEE" w14:textId="77777777" w:rsidTr="00BB7370">
        <w:trPr>
          <w:trHeight w:val="369"/>
        </w:trPr>
        <w:tc>
          <w:tcPr>
            <w:tcW w:w="1049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3CB7D2" w14:textId="77777777" w:rsidR="009D79EA" w:rsidRPr="00BB7370" w:rsidRDefault="009D79EA" w:rsidP="009D79EA">
            <w:pPr>
              <w:rPr>
                <w:rFonts w:eastAsia="MS Gothic" w:cstheme="minorHAnsi"/>
              </w:rPr>
            </w:pPr>
          </w:p>
        </w:tc>
      </w:tr>
      <w:tr w:rsidR="00691FC3" w:rsidRPr="00BB7370" w14:paraId="5A5BEA0D" w14:textId="77777777" w:rsidTr="00CD1905">
        <w:trPr>
          <w:trHeight w:val="369"/>
        </w:trPr>
        <w:tc>
          <w:tcPr>
            <w:tcW w:w="1862" w:type="dxa"/>
            <w:tcBorders>
              <w:top w:val="single" w:sz="4" w:space="0" w:color="auto"/>
            </w:tcBorders>
            <w:vAlign w:val="center"/>
          </w:tcPr>
          <w:p w14:paraId="67F03EBA" w14:textId="77777777" w:rsidR="009D79EA" w:rsidRPr="00BB7370" w:rsidRDefault="009D79EA" w:rsidP="009D79EA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Care recipient Name</w:t>
            </w:r>
          </w:p>
        </w:tc>
        <w:sdt>
          <w:sdtPr>
            <w:rPr>
              <w:rFonts w:cstheme="minorHAnsi"/>
            </w:rPr>
            <w:id w:val="1165975043"/>
            <w:placeholder>
              <w:docPart w:val="F3F1F60BEE33A945AA8DD9B9B76BC09D"/>
            </w:placeholder>
            <w:showingPlcHdr/>
          </w:sdtPr>
          <w:sdtContent>
            <w:tc>
              <w:tcPr>
                <w:tcW w:w="3546" w:type="dxa"/>
                <w:gridSpan w:val="5"/>
                <w:tcBorders>
                  <w:top w:val="single" w:sz="4" w:space="0" w:color="auto"/>
                </w:tcBorders>
                <w:vAlign w:val="center"/>
              </w:tcPr>
              <w:p w14:paraId="06A35A8A" w14:textId="77777777" w:rsidR="009D79EA" w:rsidRPr="00BB7370" w:rsidRDefault="009D79EA" w:rsidP="009D79EA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Click or tap here to enter text.</w:t>
                </w:r>
              </w:p>
            </w:tc>
          </w:sdtContent>
        </w:sdt>
        <w:tc>
          <w:tcPr>
            <w:tcW w:w="2266" w:type="dxa"/>
            <w:gridSpan w:val="4"/>
            <w:tcBorders>
              <w:top w:val="single" w:sz="4" w:space="0" w:color="auto"/>
            </w:tcBorders>
            <w:vAlign w:val="center"/>
          </w:tcPr>
          <w:p w14:paraId="43D50200" w14:textId="77777777" w:rsidR="009D79EA" w:rsidRPr="00BB7370" w:rsidRDefault="009D79EA" w:rsidP="009D79EA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DOB</w:t>
            </w:r>
          </w:p>
        </w:tc>
        <w:sdt>
          <w:sdtPr>
            <w:rPr>
              <w:rFonts w:cstheme="minorHAnsi"/>
            </w:rPr>
            <w:id w:val="-845930152"/>
            <w:placeholder>
              <w:docPart w:val="49F8D98A4367304B94CEC5E9B87CB0AB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Content>
            <w:tc>
              <w:tcPr>
                <w:tcW w:w="2816" w:type="dxa"/>
                <w:gridSpan w:val="4"/>
                <w:tcBorders>
                  <w:top w:val="single" w:sz="4" w:space="0" w:color="auto"/>
                </w:tcBorders>
                <w:vAlign w:val="center"/>
              </w:tcPr>
              <w:p w14:paraId="5DBA97BC" w14:textId="77777777" w:rsidR="009D79EA" w:rsidRPr="00BB7370" w:rsidRDefault="009D79EA" w:rsidP="009D79EA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Date</w:t>
                </w:r>
              </w:p>
            </w:tc>
          </w:sdtContent>
        </w:sdt>
      </w:tr>
      <w:tr w:rsidR="00691FC3" w:rsidRPr="00BB7370" w14:paraId="378CC71F" w14:textId="77777777" w:rsidTr="00CD1905">
        <w:trPr>
          <w:trHeight w:val="369"/>
        </w:trPr>
        <w:tc>
          <w:tcPr>
            <w:tcW w:w="1862" w:type="dxa"/>
            <w:vAlign w:val="center"/>
          </w:tcPr>
          <w:p w14:paraId="132EDE00" w14:textId="77777777" w:rsidR="009D79EA" w:rsidRPr="00BB7370" w:rsidRDefault="009D79EA" w:rsidP="009D79EA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Gender</w:t>
            </w:r>
          </w:p>
        </w:tc>
        <w:tc>
          <w:tcPr>
            <w:tcW w:w="1718" w:type="dxa"/>
            <w:gridSpan w:val="2"/>
            <w:vAlign w:val="center"/>
          </w:tcPr>
          <w:p w14:paraId="08076159" w14:textId="77777777" w:rsidR="009D79EA" w:rsidRPr="00BB7370" w:rsidRDefault="00000000" w:rsidP="009D79EA">
            <w:pPr>
              <w:spacing w:before="40" w:after="40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846636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79EA" w:rsidRPr="00BB737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D79EA" w:rsidRPr="00BB7370">
              <w:rPr>
                <w:rFonts w:cstheme="minorHAnsi"/>
              </w:rPr>
              <w:t xml:space="preserve"> Male</w:t>
            </w:r>
          </w:p>
        </w:tc>
        <w:tc>
          <w:tcPr>
            <w:tcW w:w="1828" w:type="dxa"/>
            <w:gridSpan w:val="3"/>
            <w:vAlign w:val="center"/>
          </w:tcPr>
          <w:p w14:paraId="1E2E416A" w14:textId="77777777" w:rsidR="009D79EA" w:rsidRPr="00BB7370" w:rsidRDefault="00000000" w:rsidP="009D79EA">
            <w:pPr>
              <w:spacing w:before="40" w:after="40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2102018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79EA" w:rsidRPr="00BB737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D79EA" w:rsidRPr="00BB7370">
              <w:rPr>
                <w:rFonts w:cstheme="minorHAnsi"/>
              </w:rPr>
              <w:t xml:space="preserve"> Female</w:t>
            </w:r>
          </w:p>
        </w:tc>
        <w:tc>
          <w:tcPr>
            <w:tcW w:w="2266" w:type="dxa"/>
            <w:gridSpan w:val="4"/>
            <w:vAlign w:val="center"/>
          </w:tcPr>
          <w:p w14:paraId="6F904E2E" w14:textId="77777777" w:rsidR="009D79EA" w:rsidRPr="00BB7370" w:rsidRDefault="00000000" w:rsidP="009D79EA">
            <w:pPr>
              <w:spacing w:before="40" w:after="40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4718804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79EA" w:rsidRPr="00BB737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D79EA" w:rsidRPr="00BB7370">
              <w:rPr>
                <w:rFonts w:cstheme="minorHAnsi"/>
              </w:rPr>
              <w:t xml:space="preserve"> Other</w:t>
            </w:r>
          </w:p>
        </w:tc>
        <w:tc>
          <w:tcPr>
            <w:tcW w:w="2816" w:type="dxa"/>
            <w:gridSpan w:val="4"/>
            <w:vAlign w:val="center"/>
          </w:tcPr>
          <w:p w14:paraId="0E143047" w14:textId="77777777" w:rsidR="009D79EA" w:rsidRPr="00BB7370" w:rsidRDefault="00000000" w:rsidP="009D79EA">
            <w:pPr>
              <w:spacing w:before="40" w:after="40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50878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79EA" w:rsidRPr="00BB737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D79EA" w:rsidRPr="00BB7370">
              <w:rPr>
                <w:rFonts w:cstheme="minorHAnsi"/>
              </w:rPr>
              <w:t xml:space="preserve"> Prefer not to say</w:t>
            </w:r>
          </w:p>
        </w:tc>
      </w:tr>
      <w:tr w:rsidR="00BB7370" w:rsidRPr="00BB7370" w14:paraId="735B7738" w14:textId="77777777" w:rsidTr="00CD1905">
        <w:trPr>
          <w:trHeight w:val="369"/>
        </w:trPr>
        <w:tc>
          <w:tcPr>
            <w:tcW w:w="1862" w:type="dxa"/>
            <w:vAlign w:val="center"/>
          </w:tcPr>
          <w:p w14:paraId="2EBFB400" w14:textId="77777777" w:rsidR="009D79EA" w:rsidRPr="00BB7370" w:rsidRDefault="009D79EA" w:rsidP="009D79EA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Address</w:t>
            </w:r>
          </w:p>
        </w:tc>
        <w:sdt>
          <w:sdtPr>
            <w:rPr>
              <w:rFonts w:cstheme="minorHAnsi"/>
            </w:rPr>
            <w:id w:val="1143624723"/>
            <w:placeholder>
              <w:docPart w:val="CD3F1FC0677A184D81B0606269A4471A"/>
            </w:placeholder>
            <w:showingPlcHdr/>
          </w:sdtPr>
          <w:sdtContent>
            <w:tc>
              <w:tcPr>
                <w:tcW w:w="3546" w:type="dxa"/>
                <w:gridSpan w:val="5"/>
                <w:vAlign w:val="center"/>
              </w:tcPr>
              <w:p w14:paraId="0B691F46" w14:textId="77777777" w:rsidR="009D79EA" w:rsidRPr="00BB7370" w:rsidRDefault="009D79EA" w:rsidP="009D79EA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Click or tap here to enter text.</w:t>
                </w:r>
              </w:p>
            </w:tc>
          </w:sdtContent>
        </w:sdt>
        <w:tc>
          <w:tcPr>
            <w:tcW w:w="985" w:type="dxa"/>
            <w:vAlign w:val="center"/>
          </w:tcPr>
          <w:p w14:paraId="5AE1678A" w14:textId="77777777" w:rsidR="009D79EA" w:rsidRPr="00BB7370" w:rsidRDefault="009D79EA" w:rsidP="009D79EA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Suburb</w:t>
            </w:r>
          </w:p>
        </w:tc>
        <w:sdt>
          <w:sdtPr>
            <w:rPr>
              <w:rFonts w:cstheme="minorHAnsi"/>
            </w:rPr>
            <w:id w:val="-1049146611"/>
            <w:placeholder>
              <w:docPart w:val="4E3159A9146E94469DD4DC57B5B3DB1A"/>
            </w:placeholder>
            <w:showingPlcHdr/>
          </w:sdtPr>
          <w:sdtContent>
            <w:tc>
              <w:tcPr>
                <w:tcW w:w="1281" w:type="dxa"/>
                <w:gridSpan w:val="3"/>
                <w:vAlign w:val="center"/>
              </w:tcPr>
              <w:p w14:paraId="144E124B" w14:textId="77777777" w:rsidR="009D79EA" w:rsidRPr="00BB7370" w:rsidRDefault="009D79EA" w:rsidP="009D79EA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suburb</w:t>
                </w:r>
              </w:p>
            </w:tc>
          </w:sdtContent>
        </w:sdt>
        <w:tc>
          <w:tcPr>
            <w:tcW w:w="1132" w:type="dxa"/>
            <w:vAlign w:val="center"/>
          </w:tcPr>
          <w:p w14:paraId="12209613" w14:textId="77777777" w:rsidR="009D79EA" w:rsidRPr="00BB7370" w:rsidRDefault="009D79EA" w:rsidP="009D79EA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Postcode</w:t>
            </w:r>
          </w:p>
        </w:tc>
        <w:sdt>
          <w:sdtPr>
            <w:rPr>
              <w:rFonts w:cstheme="minorHAnsi"/>
            </w:rPr>
            <w:id w:val="-1483066992"/>
            <w:placeholder>
              <w:docPart w:val="5EAF10C3D185E44A8242CE70842CB33B"/>
            </w:placeholder>
            <w:showingPlcHdr/>
          </w:sdtPr>
          <w:sdtContent>
            <w:tc>
              <w:tcPr>
                <w:tcW w:w="1684" w:type="dxa"/>
                <w:gridSpan w:val="3"/>
                <w:vAlign w:val="center"/>
              </w:tcPr>
              <w:p w14:paraId="072A0DAE" w14:textId="77777777" w:rsidR="009D79EA" w:rsidRPr="00BB7370" w:rsidRDefault="009D79EA" w:rsidP="009D79EA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postcode</w:t>
                </w:r>
              </w:p>
            </w:tc>
          </w:sdtContent>
        </w:sdt>
      </w:tr>
      <w:tr w:rsidR="009D79EA" w:rsidRPr="00BB7370" w14:paraId="1C1BB300" w14:textId="77777777" w:rsidTr="00691FC3">
        <w:trPr>
          <w:trHeight w:val="369"/>
        </w:trPr>
        <w:tc>
          <w:tcPr>
            <w:tcW w:w="1862" w:type="dxa"/>
            <w:vAlign w:val="center"/>
          </w:tcPr>
          <w:p w14:paraId="16F9833A" w14:textId="77777777" w:rsidR="009D79EA" w:rsidRPr="00BB7370" w:rsidRDefault="009D79EA" w:rsidP="009D79EA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Postal Address</w:t>
            </w:r>
          </w:p>
        </w:tc>
        <w:sdt>
          <w:sdtPr>
            <w:rPr>
              <w:rFonts w:cstheme="minorHAnsi"/>
            </w:rPr>
            <w:id w:val="-1356887"/>
            <w:placeholder>
              <w:docPart w:val="1BE9D58EA391FE40BA1AF40E406755A5"/>
            </w:placeholder>
            <w:showingPlcHdr/>
          </w:sdtPr>
          <w:sdtContent>
            <w:tc>
              <w:tcPr>
                <w:tcW w:w="8628" w:type="dxa"/>
                <w:gridSpan w:val="13"/>
                <w:vAlign w:val="center"/>
              </w:tcPr>
              <w:p w14:paraId="7D2C007D" w14:textId="77777777" w:rsidR="009D79EA" w:rsidRPr="00BB7370" w:rsidRDefault="009D79EA" w:rsidP="009D79EA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Click or tap here to enter text.</w:t>
                </w:r>
              </w:p>
            </w:tc>
          </w:sdtContent>
        </w:sdt>
      </w:tr>
      <w:tr w:rsidR="00CD1905" w:rsidRPr="00BB7370" w14:paraId="72915620" w14:textId="77777777" w:rsidTr="009E72FE">
        <w:trPr>
          <w:trHeight w:val="369"/>
        </w:trPr>
        <w:tc>
          <w:tcPr>
            <w:tcW w:w="1862" w:type="dxa"/>
            <w:vAlign w:val="center"/>
          </w:tcPr>
          <w:p w14:paraId="6DAEB694" w14:textId="77777777" w:rsidR="00CD1905" w:rsidRPr="00BB7370" w:rsidRDefault="00CD1905" w:rsidP="00CD1905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Phone</w:t>
            </w:r>
            <w:r>
              <w:rPr>
                <w:rFonts w:cstheme="minorHAnsi"/>
              </w:rPr>
              <w:t xml:space="preserve"> - Mobile</w:t>
            </w:r>
          </w:p>
        </w:tc>
        <w:sdt>
          <w:sdtPr>
            <w:rPr>
              <w:rFonts w:cstheme="minorHAnsi"/>
            </w:rPr>
            <w:id w:val="-1129319623"/>
            <w:placeholder>
              <w:docPart w:val="C9B4E94E979748418BC67DD163A6D90B"/>
            </w:placeholder>
            <w:showingPlcHdr/>
          </w:sdtPr>
          <w:sdtContent>
            <w:tc>
              <w:tcPr>
                <w:tcW w:w="2548" w:type="dxa"/>
                <w:gridSpan w:val="3"/>
                <w:vAlign w:val="center"/>
              </w:tcPr>
              <w:p w14:paraId="629F32B7" w14:textId="77777777" w:rsidR="00CD1905" w:rsidRPr="00BB7370" w:rsidRDefault="00CD1905" w:rsidP="009D79EA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Work#</w:t>
                </w:r>
              </w:p>
            </w:tc>
          </w:sdtContent>
        </w:sdt>
        <w:tc>
          <w:tcPr>
            <w:tcW w:w="998" w:type="dxa"/>
            <w:gridSpan w:val="2"/>
            <w:vAlign w:val="center"/>
          </w:tcPr>
          <w:p w14:paraId="1069865A" w14:textId="77777777" w:rsidR="00CD1905" w:rsidRPr="00BB7370" w:rsidRDefault="00CD1905" w:rsidP="009D79EA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Home</w:t>
            </w:r>
          </w:p>
        </w:tc>
        <w:sdt>
          <w:sdtPr>
            <w:rPr>
              <w:rFonts w:cstheme="minorHAnsi"/>
            </w:rPr>
            <w:id w:val="1114407733"/>
            <w:placeholder>
              <w:docPart w:val="7CF031A861E16A439575029F5FAC7BAB"/>
            </w:placeholder>
            <w:showingPlcHdr/>
          </w:sdtPr>
          <w:sdtContent>
            <w:tc>
              <w:tcPr>
                <w:tcW w:w="2266" w:type="dxa"/>
                <w:gridSpan w:val="4"/>
                <w:vAlign w:val="center"/>
              </w:tcPr>
              <w:p w14:paraId="3B53E571" w14:textId="77777777" w:rsidR="00CD1905" w:rsidRPr="00BB7370" w:rsidRDefault="00CD1905" w:rsidP="009D79EA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Home#</w:t>
                </w:r>
              </w:p>
            </w:tc>
          </w:sdtContent>
        </w:sdt>
        <w:tc>
          <w:tcPr>
            <w:tcW w:w="1132" w:type="dxa"/>
            <w:vAlign w:val="center"/>
          </w:tcPr>
          <w:p w14:paraId="1C95E31D" w14:textId="77777777" w:rsidR="00CD1905" w:rsidRPr="00BB7370" w:rsidRDefault="00CD1905" w:rsidP="009D79EA">
            <w:pPr>
              <w:spacing w:before="40" w:after="40"/>
              <w:rPr>
                <w:rFonts w:cstheme="minorHAnsi"/>
              </w:rPr>
            </w:pPr>
            <w:r>
              <w:rPr>
                <w:rFonts w:cstheme="minorHAnsi"/>
              </w:rPr>
              <w:t>Work</w:t>
            </w:r>
          </w:p>
        </w:tc>
        <w:sdt>
          <w:sdtPr>
            <w:rPr>
              <w:rFonts w:cstheme="minorHAnsi"/>
            </w:rPr>
            <w:id w:val="-262618463"/>
            <w:placeholder>
              <w:docPart w:val="F3192685E6B6B24EB33E2EC8ABD4189D"/>
            </w:placeholder>
            <w:showingPlcHdr/>
          </w:sdtPr>
          <w:sdtContent>
            <w:tc>
              <w:tcPr>
                <w:tcW w:w="1684" w:type="dxa"/>
                <w:gridSpan w:val="3"/>
                <w:vAlign w:val="center"/>
              </w:tcPr>
              <w:p w14:paraId="3D3698D1" w14:textId="77777777" w:rsidR="00CD1905" w:rsidRPr="00BB7370" w:rsidRDefault="00CD1905" w:rsidP="009D79EA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Mobile#</w:t>
                </w:r>
              </w:p>
            </w:tc>
          </w:sdtContent>
        </w:sdt>
      </w:tr>
      <w:tr w:rsidR="009D79EA" w:rsidRPr="00BB7370" w14:paraId="4DBDB07C" w14:textId="77777777" w:rsidTr="00CD1905">
        <w:trPr>
          <w:trHeight w:val="369"/>
        </w:trPr>
        <w:tc>
          <w:tcPr>
            <w:tcW w:w="1862" w:type="dxa"/>
            <w:vAlign w:val="center"/>
          </w:tcPr>
          <w:p w14:paraId="4CA1FF69" w14:textId="77777777" w:rsidR="009D79EA" w:rsidRPr="00BB7370" w:rsidRDefault="009D79EA" w:rsidP="009D79EA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Fax</w:t>
            </w:r>
          </w:p>
        </w:tc>
        <w:sdt>
          <w:sdtPr>
            <w:rPr>
              <w:rFonts w:cstheme="minorHAnsi"/>
            </w:rPr>
            <w:id w:val="39177202"/>
            <w:placeholder>
              <w:docPart w:val="73C398209BE92B4A882220F714852313"/>
            </w:placeholder>
            <w:showingPlcHdr/>
          </w:sdtPr>
          <w:sdtContent>
            <w:tc>
              <w:tcPr>
                <w:tcW w:w="2548" w:type="dxa"/>
                <w:gridSpan w:val="3"/>
                <w:vAlign w:val="center"/>
              </w:tcPr>
              <w:p w14:paraId="7DD04DA9" w14:textId="77777777" w:rsidR="009D79EA" w:rsidRPr="00BB7370" w:rsidRDefault="009D79EA" w:rsidP="009D79EA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Click or tap here to enter text.</w:t>
                </w:r>
              </w:p>
            </w:tc>
          </w:sdtContent>
        </w:sdt>
        <w:tc>
          <w:tcPr>
            <w:tcW w:w="998" w:type="dxa"/>
            <w:gridSpan w:val="2"/>
            <w:vAlign w:val="center"/>
          </w:tcPr>
          <w:p w14:paraId="3B404986" w14:textId="77777777" w:rsidR="009D79EA" w:rsidRPr="00BB7370" w:rsidRDefault="009D79EA" w:rsidP="009D79EA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Email</w:t>
            </w:r>
          </w:p>
        </w:tc>
        <w:sdt>
          <w:sdtPr>
            <w:rPr>
              <w:rFonts w:cstheme="minorHAnsi"/>
            </w:rPr>
            <w:id w:val="-812019812"/>
            <w:placeholder>
              <w:docPart w:val="9DF5E54C43CDBF49AB510241438DB5FB"/>
            </w:placeholder>
            <w:showingPlcHdr/>
          </w:sdtPr>
          <w:sdtContent>
            <w:tc>
              <w:tcPr>
                <w:tcW w:w="5082" w:type="dxa"/>
                <w:gridSpan w:val="8"/>
                <w:vAlign w:val="center"/>
              </w:tcPr>
              <w:p w14:paraId="2C51808F" w14:textId="77777777" w:rsidR="009D79EA" w:rsidRPr="00BB7370" w:rsidRDefault="009D79EA" w:rsidP="009D79EA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Click or tap here to enter text.</w:t>
                </w:r>
              </w:p>
            </w:tc>
          </w:sdtContent>
        </w:sdt>
      </w:tr>
      <w:tr w:rsidR="00691FC3" w:rsidRPr="00BB7370" w14:paraId="52A62916" w14:textId="77777777" w:rsidTr="00CD1905">
        <w:trPr>
          <w:trHeight w:val="369"/>
        </w:trPr>
        <w:tc>
          <w:tcPr>
            <w:tcW w:w="3565" w:type="dxa"/>
            <w:gridSpan w:val="2"/>
            <w:vAlign w:val="center"/>
          </w:tcPr>
          <w:p w14:paraId="01286A47" w14:textId="77777777" w:rsidR="009D79EA" w:rsidRPr="00BB7370" w:rsidRDefault="009D79EA" w:rsidP="009D79EA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Main language spoken at home</w:t>
            </w:r>
          </w:p>
        </w:tc>
        <w:sdt>
          <w:sdtPr>
            <w:rPr>
              <w:rFonts w:cstheme="minorHAnsi"/>
            </w:rPr>
            <w:id w:val="363105028"/>
            <w:placeholder>
              <w:docPart w:val="EE34C3DFA42E354D862EF4C1884A5AFA"/>
            </w:placeholder>
            <w:showingPlcHdr/>
          </w:sdtPr>
          <w:sdtContent>
            <w:tc>
              <w:tcPr>
                <w:tcW w:w="1843" w:type="dxa"/>
                <w:gridSpan w:val="4"/>
                <w:vAlign w:val="center"/>
              </w:tcPr>
              <w:p w14:paraId="0681E87C" w14:textId="77777777" w:rsidR="009D79EA" w:rsidRPr="00BB7370" w:rsidRDefault="009D79EA" w:rsidP="009D79EA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language</w:t>
                </w:r>
              </w:p>
            </w:tc>
          </w:sdtContent>
        </w:sdt>
        <w:tc>
          <w:tcPr>
            <w:tcW w:w="3398" w:type="dxa"/>
            <w:gridSpan w:val="5"/>
            <w:vAlign w:val="center"/>
          </w:tcPr>
          <w:p w14:paraId="40C0837D" w14:textId="77777777" w:rsidR="009D79EA" w:rsidRPr="00BB7370" w:rsidRDefault="009D79EA" w:rsidP="009D79EA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Interpreter needed</w:t>
            </w:r>
          </w:p>
        </w:tc>
        <w:tc>
          <w:tcPr>
            <w:tcW w:w="851" w:type="dxa"/>
            <w:gridSpan w:val="2"/>
            <w:vAlign w:val="center"/>
          </w:tcPr>
          <w:p w14:paraId="3481185B" w14:textId="77777777" w:rsidR="009D79EA" w:rsidRPr="00BB7370" w:rsidRDefault="00000000" w:rsidP="009D79EA">
            <w:pPr>
              <w:spacing w:before="40" w:after="40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6850947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79EA" w:rsidRPr="00BB737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D79EA" w:rsidRPr="00BB7370">
              <w:rPr>
                <w:rFonts w:cstheme="minorHAnsi"/>
              </w:rPr>
              <w:t xml:space="preserve"> Yes</w:t>
            </w:r>
          </w:p>
        </w:tc>
        <w:tc>
          <w:tcPr>
            <w:tcW w:w="833" w:type="dxa"/>
            <w:vAlign w:val="center"/>
          </w:tcPr>
          <w:p w14:paraId="5790374B" w14:textId="77777777" w:rsidR="009D79EA" w:rsidRPr="00BB7370" w:rsidRDefault="00000000" w:rsidP="009D79EA">
            <w:pPr>
              <w:spacing w:before="40" w:after="40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675771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79EA" w:rsidRPr="00BB737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D79EA" w:rsidRPr="00BB7370">
              <w:rPr>
                <w:rFonts w:cstheme="minorHAnsi"/>
              </w:rPr>
              <w:t xml:space="preserve"> No</w:t>
            </w:r>
          </w:p>
        </w:tc>
      </w:tr>
      <w:tr w:rsidR="00CD1905" w:rsidRPr="00BB7370" w14:paraId="1632F448" w14:textId="77777777" w:rsidTr="009E72FE">
        <w:trPr>
          <w:trHeight w:val="748"/>
        </w:trPr>
        <w:tc>
          <w:tcPr>
            <w:tcW w:w="1862" w:type="dxa"/>
          </w:tcPr>
          <w:p w14:paraId="4B831FF6" w14:textId="77777777" w:rsidR="00CD1905" w:rsidRPr="00BB7370" w:rsidRDefault="00CD1905" w:rsidP="009D79EA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Diagnosis</w:t>
            </w:r>
          </w:p>
        </w:tc>
        <w:tc>
          <w:tcPr>
            <w:tcW w:w="8628" w:type="dxa"/>
            <w:gridSpan w:val="13"/>
          </w:tcPr>
          <w:p w14:paraId="006DFA96" w14:textId="77777777" w:rsidR="00CD1905" w:rsidRPr="00BB7370" w:rsidRDefault="00CD1905" w:rsidP="009D79EA">
            <w:pPr>
              <w:spacing w:before="40" w:after="40"/>
              <w:rPr>
                <w:rFonts w:cstheme="minorHAnsi"/>
              </w:rPr>
            </w:pPr>
          </w:p>
        </w:tc>
      </w:tr>
      <w:tr w:rsidR="00691FC3" w:rsidRPr="00BB7370" w14:paraId="35C65800" w14:textId="77777777" w:rsidTr="00691FC3">
        <w:trPr>
          <w:trHeight w:val="369"/>
        </w:trPr>
        <w:tc>
          <w:tcPr>
            <w:tcW w:w="1862" w:type="dxa"/>
            <w:vAlign w:val="center"/>
          </w:tcPr>
          <w:p w14:paraId="3BD232F1" w14:textId="77777777" w:rsidR="00691FC3" w:rsidRPr="00BB7370" w:rsidRDefault="00691FC3" w:rsidP="009D79EA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Country of Birth</w:t>
            </w:r>
          </w:p>
        </w:tc>
        <w:sdt>
          <w:sdtPr>
            <w:rPr>
              <w:rFonts w:cstheme="minorHAnsi"/>
            </w:rPr>
            <w:id w:val="-67655032"/>
            <w:placeholder>
              <w:docPart w:val="F62E5D73A35C704A8ED261836B830B85"/>
            </w:placeholder>
            <w:showingPlcHdr/>
          </w:sdtPr>
          <w:sdtContent>
            <w:tc>
              <w:tcPr>
                <w:tcW w:w="8628" w:type="dxa"/>
                <w:gridSpan w:val="13"/>
                <w:vAlign w:val="center"/>
              </w:tcPr>
              <w:p w14:paraId="09F92327" w14:textId="77777777" w:rsidR="00691FC3" w:rsidRPr="00BB7370" w:rsidRDefault="00691FC3" w:rsidP="00926A75">
                <w:pPr>
                  <w:spacing w:before="12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Click or tap here to enter text.</w:t>
                </w:r>
              </w:p>
            </w:tc>
          </w:sdtContent>
        </w:sdt>
      </w:tr>
      <w:tr w:rsidR="009D79EA" w:rsidRPr="00BB7370" w14:paraId="09D75019" w14:textId="77777777" w:rsidTr="00691FC3">
        <w:trPr>
          <w:trHeight w:val="369"/>
        </w:trPr>
        <w:tc>
          <w:tcPr>
            <w:tcW w:w="1862" w:type="dxa"/>
            <w:vAlign w:val="center"/>
          </w:tcPr>
          <w:p w14:paraId="152AC0C2" w14:textId="77777777" w:rsidR="009D79EA" w:rsidRPr="00BB7370" w:rsidRDefault="009D79EA" w:rsidP="009D79EA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Referral Source</w:t>
            </w:r>
          </w:p>
        </w:tc>
        <w:sdt>
          <w:sdtPr>
            <w:rPr>
              <w:rFonts w:cstheme="minorHAnsi"/>
            </w:rPr>
            <w:id w:val="-700326198"/>
            <w:placeholder>
              <w:docPart w:val="E353220B3392B6409B4B9C1595DBBFB2"/>
            </w:placeholder>
            <w:showingPlcHdr/>
          </w:sdtPr>
          <w:sdtContent>
            <w:tc>
              <w:tcPr>
                <w:tcW w:w="5066" w:type="dxa"/>
                <w:gridSpan w:val="8"/>
                <w:vAlign w:val="center"/>
              </w:tcPr>
              <w:p w14:paraId="24319444" w14:textId="77777777" w:rsidR="009D79EA" w:rsidRPr="00BB7370" w:rsidRDefault="009D79EA" w:rsidP="009D79EA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Click or tap here to enter text.</w:t>
                </w:r>
              </w:p>
            </w:tc>
          </w:sdtContent>
        </w:sdt>
        <w:tc>
          <w:tcPr>
            <w:tcW w:w="746" w:type="dxa"/>
            <w:vAlign w:val="center"/>
          </w:tcPr>
          <w:p w14:paraId="1D11BA9D" w14:textId="77777777" w:rsidR="009D79EA" w:rsidRPr="00BB7370" w:rsidRDefault="009D79EA" w:rsidP="009D79EA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Date</w:t>
            </w:r>
          </w:p>
        </w:tc>
        <w:sdt>
          <w:sdtPr>
            <w:rPr>
              <w:rFonts w:cstheme="minorHAnsi"/>
            </w:rPr>
            <w:id w:val="1525974974"/>
            <w:placeholder>
              <w:docPart w:val="A5F413B6E22DB14DABD2F3DEFA52358E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Content>
            <w:tc>
              <w:tcPr>
                <w:tcW w:w="2816" w:type="dxa"/>
                <w:gridSpan w:val="4"/>
                <w:vAlign w:val="center"/>
              </w:tcPr>
              <w:p w14:paraId="4C30DE91" w14:textId="77777777" w:rsidR="009D79EA" w:rsidRPr="00BB7370" w:rsidRDefault="009D79EA" w:rsidP="009D79EA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Date</w:t>
                </w:r>
              </w:p>
            </w:tc>
          </w:sdtContent>
        </w:sdt>
      </w:tr>
      <w:tr w:rsidR="00691FC3" w:rsidRPr="00BB7370" w14:paraId="6B494016" w14:textId="77777777" w:rsidTr="00CD1905">
        <w:trPr>
          <w:trHeight w:val="369"/>
        </w:trPr>
        <w:tc>
          <w:tcPr>
            <w:tcW w:w="1862" w:type="dxa"/>
            <w:vAlign w:val="center"/>
          </w:tcPr>
          <w:p w14:paraId="24288662" w14:textId="77777777" w:rsidR="00691FC3" w:rsidRPr="00BB7370" w:rsidRDefault="00691FC3" w:rsidP="00691FC3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Organisation</w:t>
            </w:r>
          </w:p>
        </w:tc>
        <w:sdt>
          <w:sdtPr>
            <w:rPr>
              <w:rFonts w:cstheme="minorHAnsi"/>
            </w:rPr>
            <w:id w:val="-595795234"/>
            <w:placeholder>
              <w:docPart w:val="DF95B7F9C73FF9438F3CD2C0B79EBFB1"/>
            </w:placeholder>
            <w:showingPlcHdr/>
          </w:sdtPr>
          <w:sdtContent>
            <w:tc>
              <w:tcPr>
                <w:tcW w:w="2554" w:type="dxa"/>
                <w:gridSpan w:val="4"/>
                <w:vAlign w:val="center"/>
              </w:tcPr>
              <w:p w14:paraId="41B81307" w14:textId="77777777" w:rsidR="00691FC3" w:rsidRPr="00BB7370" w:rsidRDefault="00691FC3" w:rsidP="00691FC3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Click or tap here to enter text.</w:t>
                </w:r>
              </w:p>
            </w:tc>
          </w:sdtContent>
        </w:sdt>
        <w:tc>
          <w:tcPr>
            <w:tcW w:w="992" w:type="dxa"/>
            <w:vAlign w:val="center"/>
          </w:tcPr>
          <w:p w14:paraId="4DBEBA93" w14:textId="77777777" w:rsidR="00691FC3" w:rsidRPr="00BB7370" w:rsidRDefault="00691FC3" w:rsidP="00691FC3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Phone</w:t>
            </w:r>
          </w:p>
        </w:tc>
        <w:sdt>
          <w:sdtPr>
            <w:rPr>
              <w:rFonts w:cstheme="minorHAnsi"/>
            </w:rPr>
            <w:id w:val="1332638949"/>
            <w:placeholder>
              <w:docPart w:val="1343A68387F8324EBB07B5FDD6846A8C"/>
            </w:placeholder>
            <w:showingPlcHdr/>
          </w:sdtPr>
          <w:sdtContent>
            <w:tc>
              <w:tcPr>
                <w:tcW w:w="2266" w:type="dxa"/>
                <w:gridSpan w:val="4"/>
                <w:vAlign w:val="center"/>
              </w:tcPr>
              <w:p w14:paraId="29087ABC" w14:textId="77777777" w:rsidR="00691FC3" w:rsidRPr="00BB7370" w:rsidRDefault="00691FC3" w:rsidP="00691FC3">
                <w:pPr>
                  <w:spacing w:before="40" w:after="4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Phone#</w:t>
                </w:r>
              </w:p>
            </w:tc>
          </w:sdtContent>
        </w:sdt>
        <w:tc>
          <w:tcPr>
            <w:tcW w:w="1398" w:type="dxa"/>
            <w:gridSpan w:val="2"/>
            <w:vAlign w:val="center"/>
          </w:tcPr>
          <w:p w14:paraId="45595643" w14:textId="77777777" w:rsidR="00691FC3" w:rsidRPr="00BB7370" w:rsidRDefault="00691FC3" w:rsidP="00691FC3">
            <w:pPr>
              <w:spacing w:before="40" w:after="40"/>
              <w:rPr>
                <w:rFonts w:cstheme="minorHAnsi"/>
              </w:rPr>
            </w:pPr>
            <w:r w:rsidRPr="00BB7370">
              <w:rPr>
                <w:rFonts w:cstheme="minorHAnsi"/>
              </w:rPr>
              <w:t>Fax</w:t>
            </w:r>
            <w:sdt>
              <w:sdtPr>
                <w:rPr>
                  <w:rFonts w:cstheme="minorHAnsi"/>
                </w:rPr>
                <w:id w:val="660897711"/>
                <w:placeholder>
                  <w:docPart w:val="1E8F8D036A306F478463A513BFA7F23A"/>
                </w:placeholder>
                <w:showingPlcHdr/>
              </w:sdtPr>
              <w:sdtContent>
                <w:r w:rsidRPr="00BB7370">
                  <w:rPr>
                    <w:rStyle w:val="PlaceholderText"/>
                    <w:rFonts w:cstheme="minorHAnsi"/>
                    <w:vanish/>
                  </w:rPr>
                  <w:t>Fax#</w:t>
                </w:r>
              </w:sdtContent>
            </w:sdt>
          </w:p>
        </w:tc>
        <w:tc>
          <w:tcPr>
            <w:tcW w:w="1418" w:type="dxa"/>
            <w:gridSpan w:val="2"/>
            <w:vAlign w:val="center"/>
          </w:tcPr>
          <w:p w14:paraId="0F4F2BA0" w14:textId="77777777" w:rsidR="00691FC3" w:rsidRPr="00BB7370" w:rsidRDefault="00691FC3" w:rsidP="00691FC3">
            <w:pPr>
              <w:spacing w:before="40" w:after="40"/>
              <w:rPr>
                <w:rFonts w:cstheme="minorHAnsi"/>
              </w:rPr>
            </w:pPr>
          </w:p>
        </w:tc>
      </w:tr>
    </w:tbl>
    <w:p w14:paraId="742C7736" w14:textId="77777777" w:rsidR="00BF2E64" w:rsidRPr="00BB7370" w:rsidRDefault="00BF2E64" w:rsidP="00BF2E64">
      <w:pPr>
        <w:spacing w:before="60" w:after="60"/>
        <w:rPr>
          <w:rFonts w:cstheme="minorHAnsi"/>
        </w:rPr>
      </w:pPr>
    </w:p>
    <w:tbl>
      <w:tblPr>
        <w:tblStyle w:val="TableGrid"/>
        <w:tblW w:w="10490" w:type="dxa"/>
        <w:tblInd w:w="-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1697"/>
        <w:gridCol w:w="1843"/>
        <w:gridCol w:w="713"/>
        <w:gridCol w:w="1842"/>
      </w:tblGrid>
      <w:tr w:rsidR="00D24A9F" w:rsidRPr="00BB7370" w14:paraId="14644829" w14:textId="77777777" w:rsidTr="00CD1905">
        <w:trPr>
          <w:trHeight w:val="255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6501F" w14:textId="77777777" w:rsidR="00D24A9F" w:rsidRPr="00BB7370" w:rsidRDefault="00D24A9F" w:rsidP="00691FC3">
            <w:pPr>
              <w:spacing w:before="60" w:after="60"/>
              <w:rPr>
                <w:rFonts w:cstheme="minorHAnsi"/>
                <w:b/>
              </w:rPr>
            </w:pPr>
            <w:r w:rsidRPr="00BB7370">
              <w:rPr>
                <w:rFonts w:cstheme="minorHAnsi"/>
                <w:b/>
              </w:rPr>
              <w:t>CLIENT CONSENT RECEIVED FOR REFERRAL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C98B1" w14:textId="77777777" w:rsidR="00BF2E64" w:rsidRPr="00BB7370" w:rsidRDefault="00D24A9F" w:rsidP="00691FC3">
            <w:pPr>
              <w:spacing w:before="60" w:after="60"/>
              <w:rPr>
                <w:rFonts w:cstheme="minorHAnsi"/>
              </w:rPr>
            </w:pPr>
            <w:r w:rsidRPr="00BB7370">
              <w:rPr>
                <w:rFonts w:cstheme="minorHAnsi"/>
              </w:rPr>
              <w:t>Client signature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A9991" w14:textId="77777777" w:rsidR="00D24A9F" w:rsidRPr="00BB7370" w:rsidRDefault="00D24A9F" w:rsidP="00691FC3">
            <w:pPr>
              <w:spacing w:before="60" w:after="60"/>
              <w:rPr>
                <w:rFonts w:cstheme="minorHAnsi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20C4A" w14:textId="77777777" w:rsidR="00D24A9F" w:rsidRPr="00BB7370" w:rsidRDefault="00D24A9F" w:rsidP="00691FC3">
            <w:pPr>
              <w:spacing w:before="60" w:after="60"/>
              <w:rPr>
                <w:rFonts w:cstheme="minorHAnsi"/>
              </w:rPr>
            </w:pPr>
            <w:r w:rsidRPr="00BB7370">
              <w:rPr>
                <w:rFonts w:cstheme="minorHAnsi"/>
              </w:rPr>
              <w:t>Date</w:t>
            </w:r>
          </w:p>
        </w:tc>
        <w:sdt>
          <w:sdtPr>
            <w:rPr>
              <w:rFonts w:cstheme="minorHAnsi"/>
            </w:rPr>
            <w:id w:val="-1458016504"/>
            <w:placeholder>
              <w:docPart w:val="30FC5B9FED6CAF42BFB704BB4FE3F406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Content>
            <w:tc>
              <w:tcPr>
                <w:tcW w:w="184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779E710F" w14:textId="77777777" w:rsidR="00D24A9F" w:rsidRPr="00BB7370" w:rsidRDefault="004D4562" w:rsidP="00691FC3">
                <w:pPr>
                  <w:spacing w:before="60" w:after="60"/>
                  <w:rPr>
                    <w:rFonts w:cstheme="minorHAnsi"/>
                  </w:rPr>
                </w:pPr>
                <w:r w:rsidRPr="00BB7370">
                  <w:rPr>
                    <w:rStyle w:val="PlaceholderText"/>
                    <w:rFonts w:cstheme="minorHAnsi"/>
                    <w:vanish/>
                  </w:rPr>
                  <w:t>Date</w:t>
                </w:r>
              </w:p>
            </w:tc>
          </w:sdtContent>
        </w:sdt>
      </w:tr>
      <w:tr w:rsidR="00D24A9F" w:rsidRPr="00BB7370" w14:paraId="420DD096" w14:textId="77777777" w:rsidTr="00CD1905">
        <w:trPr>
          <w:trHeight w:val="255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0FC2C" w14:textId="77777777" w:rsidR="00D24A9F" w:rsidRPr="00BB7370" w:rsidRDefault="00D24A9F" w:rsidP="00691FC3">
            <w:pPr>
              <w:spacing w:before="60"/>
              <w:rPr>
                <w:rFonts w:cstheme="minorHAnsi"/>
                <w:b/>
              </w:rPr>
            </w:pPr>
            <w:r w:rsidRPr="00BB7370">
              <w:rPr>
                <w:rFonts w:cstheme="minorHAnsi"/>
                <w:b/>
              </w:rPr>
              <w:t>VERBAL CONSENT OBTAINED</w:t>
            </w:r>
          </w:p>
        </w:tc>
        <w:tc>
          <w:tcPr>
            <w:tcW w:w="6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7156E" w14:textId="77777777" w:rsidR="00D24A9F" w:rsidRPr="00BB7370" w:rsidRDefault="00000000" w:rsidP="00691FC3">
            <w:pPr>
              <w:spacing w:before="60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7232470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24A9F" w:rsidRPr="00BB737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D24A9F" w:rsidRPr="00BB7370">
              <w:rPr>
                <w:rFonts w:cstheme="minorHAnsi"/>
              </w:rPr>
              <w:t xml:space="preserve"> Yes</w:t>
            </w:r>
          </w:p>
        </w:tc>
      </w:tr>
      <w:tr w:rsidR="00F2402A" w:rsidRPr="00BB7370" w14:paraId="4F60D970" w14:textId="77777777" w:rsidTr="00CD1905">
        <w:tblPrEx>
          <w:jc w:val="center"/>
          <w:tblInd w:w="0" w:type="dxa"/>
        </w:tblPrEx>
        <w:trPr>
          <w:trHeight w:val="552"/>
          <w:jc w:val="center"/>
        </w:trPr>
        <w:tc>
          <w:tcPr>
            <w:tcW w:w="4395" w:type="dxa"/>
            <w:tcBorders>
              <w:top w:val="single" w:sz="4" w:space="0" w:color="auto"/>
            </w:tcBorders>
          </w:tcPr>
          <w:p w14:paraId="2707EA1B" w14:textId="77777777" w:rsidR="00691FC3" w:rsidRDefault="00691FC3" w:rsidP="00691FC3">
            <w:pPr>
              <w:rPr>
                <w:rFonts w:cstheme="minorHAnsi"/>
                <w:color w:val="0076A8"/>
                <w:lang w:eastAsia="en-AU"/>
              </w:rPr>
            </w:pPr>
            <w:bookmarkStart w:id="0" w:name="_Hlk62745294"/>
          </w:p>
          <w:p w14:paraId="75ACC6FA" w14:textId="77777777" w:rsidR="00691FC3" w:rsidRPr="00691FC3" w:rsidRDefault="00691FC3" w:rsidP="00691FC3">
            <w:pPr>
              <w:rPr>
                <w:rFonts w:cstheme="minorHAnsi"/>
              </w:rPr>
            </w:pPr>
            <w:r>
              <w:rPr>
                <w:rFonts w:cstheme="minorHAnsi"/>
                <w:color w:val="0076A8"/>
                <w:lang w:eastAsia="en-AU"/>
              </w:rPr>
              <w:t xml:space="preserve">                      </w:t>
            </w:r>
            <w:r w:rsidR="00F2402A" w:rsidRPr="00BB7370">
              <w:rPr>
                <w:rFonts w:cstheme="minorHAnsi"/>
                <w:color w:val="0076A8"/>
                <w:lang w:eastAsia="en-AU"/>
              </w:rPr>
              <w:t>CarersNT Darwin</w:t>
            </w:r>
            <w:r>
              <w:rPr>
                <w:rFonts w:cstheme="minorHAnsi"/>
                <w:color w:val="0076A8"/>
                <w:lang w:eastAsia="en-AU"/>
              </w:rPr>
              <w:t xml:space="preserve"> - </w:t>
            </w:r>
            <w:r w:rsidR="00BB1272" w:rsidRPr="00BB7370">
              <w:rPr>
                <w:rFonts w:cstheme="minorHAnsi"/>
              </w:rPr>
              <w:sym w:font="Wingdings 2" w:char="F027"/>
            </w:r>
            <w:r w:rsidR="00BB1272" w:rsidRPr="00BB7370">
              <w:rPr>
                <w:rFonts w:cstheme="minorHAnsi"/>
              </w:rPr>
              <w:t>: 8944 4888</w:t>
            </w:r>
            <w:r>
              <w:rPr>
                <w:rFonts w:cstheme="minorHAnsi"/>
              </w:rPr>
              <w:t xml:space="preserve"> </w:t>
            </w:r>
          </w:p>
        </w:tc>
        <w:tc>
          <w:tcPr>
            <w:tcW w:w="6095" w:type="dxa"/>
            <w:gridSpan w:val="4"/>
            <w:tcBorders>
              <w:top w:val="single" w:sz="4" w:space="0" w:color="auto"/>
            </w:tcBorders>
          </w:tcPr>
          <w:p w14:paraId="005A555E" w14:textId="77777777" w:rsidR="00691FC3" w:rsidRDefault="00691FC3" w:rsidP="00691FC3">
            <w:pPr>
              <w:rPr>
                <w:rFonts w:cstheme="minorHAnsi"/>
                <w:color w:val="0076A8"/>
                <w:lang w:eastAsia="en-AU"/>
              </w:rPr>
            </w:pPr>
          </w:p>
          <w:p w14:paraId="2489A3E2" w14:textId="77777777" w:rsidR="00F2402A" w:rsidRPr="00BB7370" w:rsidRDefault="00691FC3" w:rsidP="00691FC3">
            <w:pPr>
              <w:rPr>
                <w:rFonts w:cstheme="minorHAnsi"/>
                <w:color w:val="0076A8"/>
                <w:lang w:eastAsia="en-AU"/>
              </w:rPr>
            </w:pPr>
            <w:r>
              <w:rPr>
                <w:rFonts w:cstheme="minorHAnsi"/>
                <w:color w:val="0076A8"/>
                <w:lang w:eastAsia="en-AU"/>
              </w:rPr>
              <w:t xml:space="preserve">                                     </w:t>
            </w:r>
            <w:r w:rsidR="00F2402A" w:rsidRPr="00BB7370">
              <w:rPr>
                <w:rFonts w:cstheme="minorHAnsi"/>
                <w:color w:val="0076A8"/>
                <w:lang w:eastAsia="en-AU"/>
              </w:rPr>
              <w:t xml:space="preserve">Carer Gateway </w:t>
            </w:r>
            <w:r>
              <w:rPr>
                <w:rFonts w:cstheme="minorHAnsi"/>
                <w:color w:val="0076A8"/>
                <w:lang w:eastAsia="en-AU"/>
              </w:rPr>
              <w:t xml:space="preserve">- </w:t>
            </w:r>
            <w:r w:rsidR="00F2402A" w:rsidRPr="00BB7370">
              <w:rPr>
                <w:rFonts w:cstheme="minorHAnsi"/>
              </w:rPr>
              <w:sym w:font="Wingdings 2" w:char="F027"/>
            </w:r>
            <w:r w:rsidR="00F2402A" w:rsidRPr="00BB7370">
              <w:rPr>
                <w:rFonts w:cstheme="minorHAnsi"/>
              </w:rPr>
              <w:t xml:space="preserve">: </w:t>
            </w:r>
            <w:r w:rsidR="00F2402A" w:rsidRPr="00BB7370">
              <w:rPr>
                <w:rFonts w:cstheme="minorHAnsi"/>
                <w:lang w:eastAsia="en-AU"/>
              </w:rPr>
              <w:t>1800 422 737</w:t>
            </w:r>
          </w:p>
        </w:tc>
      </w:tr>
      <w:bookmarkEnd w:id="0"/>
    </w:tbl>
    <w:p w14:paraId="518278BA" w14:textId="77777777" w:rsidR="00CD1905" w:rsidRDefault="00CD1905" w:rsidP="00CD1905">
      <w:pPr>
        <w:jc w:val="center"/>
        <w:rPr>
          <w:rFonts w:cstheme="minorHAnsi"/>
          <w:lang w:eastAsia="en-AU"/>
        </w:rPr>
      </w:pPr>
    </w:p>
    <w:p w14:paraId="155E45A6" w14:textId="77777777" w:rsidR="002C799E" w:rsidRPr="00CD1905" w:rsidRDefault="00CD1905" w:rsidP="00CD1905">
      <w:pPr>
        <w:jc w:val="center"/>
        <w:rPr>
          <w:rFonts w:cstheme="minorHAnsi"/>
        </w:rPr>
      </w:pPr>
      <w:r w:rsidRPr="00CD1905">
        <w:rPr>
          <w:rFonts w:cstheme="minorHAnsi"/>
          <w:lang w:eastAsia="en-AU"/>
        </w:rPr>
        <w:sym w:font="Wingdings" w:char="F02A"/>
      </w:r>
      <w:r w:rsidRPr="00CD1905">
        <w:rPr>
          <w:rFonts w:cstheme="minorHAnsi"/>
          <w:color w:val="0076A8"/>
          <w:lang w:eastAsia="en-AU"/>
        </w:rPr>
        <w:t xml:space="preserve"> </w:t>
      </w:r>
      <w:hyperlink r:id="rId11" w:history="1">
        <w:r w:rsidRPr="00CD1905">
          <w:rPr>
            <w:rStyle w:val="Hyperlink"/>
            <w:rFonts w:cstheme="minorHAnsi"/>
            <w:color w:val="auto"/>
          </w:rPr>
          <w:t>https://carersnt.sendsafely.com.au/u/carersnt</w:t>
        </w:r>
      </w:hyperlink>
    </w:p>
    <w:sectPr w:rsidR="002C799E" w:rsidRPr="00CD1905" w:rsidSect="00A5150B">
      <w:headerReference w:type="default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1440" w:right="1440" w:bottom="1440" w:left="1440" w:header="737" w:footer="73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0D65B1" w14:textId="77777777" w:rsidR="00EF1D93" w:rsidRDefault="00EF1D93" w:rsidP="00590471">
      <w:r>
        <w:separator/>
      </w:r>
    </w:p>
  </w:endnote>
  <w:endnote w:type="continuationSeparator" w:id="0">
    <w:p w14:paraId="6F73723B" w14:textId="77777777" w:rsidR="00EF1D93" w:rsidRDefault="00EF1D93" w:rsidP="00590471">
      <w:r>
        <w:continuationSeparator/>
      </w:r>
    </w:p>
  </w:endnote>
  <w:endnote w:type="continuationNotice" w:id="1">
    <w:p w14:paraId="7AE99AAA" w14:textId="77777777" w:rsidR="00EF1D93" w:rsidRDefault="00EF1D9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67A3D5" w14:textId="77777777" w:rsidR="009E72FE" w:rsidRPr="00B91600" w:rsidRDefault="009E72FE" w:rsidP="00905F9F">
    <w:pPr>
      <w:ind w:right="-20"/>
      <w:jc w:val="center"/>
      <w:rPr>
        <w:rFonts w:ascii="Arial" w:hAnsi="Arial" w:cs="Arial"/>
        <w:sz w:val="18"/>
      </w:rPr>
    </w:pPr>
  </w:p>
  <w:tbl>
    <w:tblPr>
      <w:tblW w:w="8857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3156"/>
      <w:gridCol w:w="2687"/>
      <w:gridCol w:w="3014"/>
    </w:tblGrid>
    <w:tr w:rsidR="009E72FE" w:rsidRPr="00FB0CA6" w14:paraId="1A491438" w14:textId="77777777" w:rsidTr="00C0550F">
      <w:trPr>
        <w:trHeight w:hRule="exact" w:val="436"/>
        <w:jc w:val="center"/>
      </w:trPr>
      <w:tc>
        <w:tcPr>
          <w:tcW w:w="3156" w:type="dxa"/>
          <w:vAlign w:val="center"/>
        </w:tcPr>
        <w:p w14:paraId="7404D7A6" w14:textId="77777777" w:rsidR="009E72FE" w:rsidRPr="00FB0CA6" w:rsidRDefault="009E72FE" w:rsidP="00905F9F">
          <w:pPr>
            <w:widowControl/>
            <w:tabs>
              <w:tab w:val="center" w:pos="4153"/>
              <w:tab w:val="right" w:pos="8306"/>
            </w:tabs>
            <w:autoSpaceDE/>
            <w:autoSpaceDN/>
            <w:ind w:right="360"/>
            <w:rPr>
              <w:rFonts w:ascii="Arial" w:hAnsi="Arial" w:cs="Arial"/>
              <w:sz w:val="16"/>
              <w:szCs w:val="18"/>
            </w:rPr>
          </w:pPr>
          <w:r>
            <w:rPr>
              <w:rFonts w:ascii="Arial" w:hAnsi="Arial" w:cs="Arial"/>
              <w:sz w:val="16"/>
              <w:szCs w:val="18"/>
            </w:rPr>
            <w:t>Revision: V.1</w:t>
          </w:r>
        </w:p>
        <w:p w14:paraId="78D20120" w14:textId="77777777" w:rsidR="009E72FE" w:rsidRPr="00FB0CA6" w:rsidRDefault="009E72FE" w:rsidP="00905F9F">
          <w:pPr>
            <w:widowControl/>
            <w:tabs>
              <w:tab w:val="center" w:pos="4153"/>
              <w:tab w:val="right" w:pos="8306"/>
            </w:tabs>
            <w:autoSpaceDE/>
            <w:autoSpaceDN/>
            <w:ind w:right="360"/>
            <w:rPr>
              <w:rFonts w:ascii="Arial" w:hAnsi="Arial" w:cs="Arial"/>
              <w:sz w:val="16"/>
              <w:szCs w:val="18"/>
            </w:rPr>
          </w:pPr>
          <w:r w:rsidRPr="00FB0CA6">
            <w:rPr>
              <w:rFonts w:ascii="Arial" w:hAnsi="Arial" w:cs="Arial"/>
              <w:sz w:val="16"/>
              <w:szCs w:val="18"/>
            </w:rPr>
            <w:t xml:space="preserve">Sponsor: </w:t>
          </w:r>
          <w:r>
            <w:rPr>
              <w:rFonts w:ascii="Arial" w:hAnsi="Arial" w:cs="Arial"/>
              <w:sz w:val="16"/>
              <w:szCs w:val="18"/>
            </w:rPr>
            <w:t xml:space="preserve">Service Delivery </w:t>
          </w:r>
        </w:p>
      </w:tc>
      <w:tc>
        <w:tcPr>
          <w:tcW w:w="2687" w:type="dxa"/>
          <w:vAlign w:val="center"/>
        </w:tcPr>
        <w:p w14:paraId="2B821233" w14:textId="77777777" w:rsidR="009E72FE" w:rsidRPr="00FB0CA6" w:rsidRDefault="009E72FE" w:rsidP="00905F9F">
          <w:pPr>
            <w:widowControl/>
            <w:tabs>
              <w:tab w:val="center" w:pos="4153"/>
              <w:tab w:val="right" w:pos="8306"/>
            </w:tabs>
            <w:autoSpaceDE/>
            <w:autoSpaceDN/>
            <w:jc w:val="center"/>
            <w:rPr>
              <w:rFonts w:ascii="Arial" w:hAnsi="Arial" w:cs="Arial"/>
              <w:sz w:val="16"/>
              <w:szCs w:val="18"/>
            </w:rPr>
          </w:pPr>
          <w:r>
            <w:rPr>
              <w:rFonts w:ascii="Arial" w:hAnsi="Arial" w:cs="Arial"/>
              <w:sz w:val="16"/>
              <w:szCs w:val="18"/>
            </w:rPr>
            <w:t>Service Provider Referral</w:t>
          </w:r>
        </w:p>
      </w:tc>
      <w:tc>
        <w:tcPr>
          <w:tcW w:w="3014" w:type="dxa"/>
          <w:vAlign w:val="center"/>
        </w:tcPr>
        <w:p w14:paraId="380105D2" w14:textId="77777777" w:rsidR="009E72FE" w:rsidRPr="00FB0CA6" w:rsidRDefault="009E72FE" w:rsidP="00905F9F">
          <w:pPr>
            <w:widowControl/>
            <w:tabs>
              <w:tab w:val="center" w:pos="4153"/>
              <w:tab w:val="right" w:pos="8306"/>
            </w:tabs>
            <w:autoSpaceDE/>
            <w:autoSpaceDN/>
            <w:jc w:val="right"/>
            <w:rPr>
              <w:rFonts w:ascii="Arial" w:hAnsi="Arial" w:cs="Arial"/>
              <w:sz w:val="16"/>
              <w:szCs w:val="18"/>
            </w:rPr>
          </w:pPr>
          <w:r w:rsidRPr="00FB0CA6">
            <w:rPr>
              <w:rFonts w:ascii="Arial" w:hAnsi="Arial" w:cs="Arial"/>
              <w:sz w:val="16"/>
              <w:szCs w:val="18"/>
            </w:rPr>
            <w:t xml:space="preserve">Page </w:t>
          </w:r>
          <w:r w:rsidRPr="00FB0CA6">
            <w:rPr>
              <w:rFonts w:ascii="Arial" w:hAnsi="Arial" w:cs="Arial"/>
              <w:sz w:val="16"/>
              <w:szCs w:val="18"/>
            </w:rPr>
            <w:fldChar w:fldCharType="begin"/>
          </w:r>
          <w:r w:rsidRPr="00FB0CA6">
            <w:rPr>
              <w:rFonts w:ascii="Arial" w:hAnsi="Arial" w:cs="Arial"/>
              <w:sz w:val="16"/>
              <w:szCs w:val="18"/>
            </w:rPr>
            <w:instrText xml:space="preserve"> PAGE </w:instrText>
          </w:r>
          <w:r w:rsidRPr="00FB0CA6">
            <w:rPr>
              <w:rFonts w:ascii="Arial" w:hAnsi="Arial" w:cs="Arial"/>
              <w:sz w:val="16"/>
              <w:szCs w:val="18"/>
            </w:rPr>
            <w:fldChar w:fldCharType="separate"/>
          </w:r>
          <w:r>
            <w:rPr>
              <w:rFonts w:ascii="Arial" w:hAnsi="Arial" w:cs="Arial"/>
              <w:sz w:val="16"/>
              <w:szCs w:val="18"/>
            </w:rPr>
            <w:t>1</w:t>
          </w:r>
          <w:r w:rsidRPr="00FB0CA6">
            <w:rPr>
              <w:rFonts w:ascii="Arial" w:hAnsi="Arial" w:cs="Arial"/>
              <w:sz w:val="16"/>
              <w:szCs w:val="18"/>
            </w:rPr>
            <w:fldChar w:fldCharType="end"/>
          </w:r>
          <w:r w:rsidRPr="00FB0CA6">
            <w:rPr>
              <w:rFonts w:ascii="Arial" w:hAnsi="Arial" w:cs="Arial"/>
              <w:sz w:val="16"/>
              <w:szCs w:val="18"/>
            </w:rPr>
            <w:t xml:space="preserve"> of </w:t>
          </w:r>
          <w:r>
            <w:rPr>
              <w:rFonts w:ascii="Arial" w:hAnsi="Arial" w:cs="Arial"/>
              <w:sz w:val="16"/>
              <w:szCs w:val="18"/>
            </w:rPr>
            <w:fldChar w:fldCharType="begin"/>
          </w:r>
          <w:r>
            <w:rPr>
              <w:rFonts w:ascii="Arial" w:hAnsi="Arial" w:cs="Arial"/>
              <w:sz w:val="16"/>
              <w:szCs w:val="18"/>
            </w:rPr>
            <w:instrText xml:space="preserve"> NUMPAGES   \* MERGEFORMAT </w:instrText>
          </w:r>
          <w:r>
            <w:rPr>
              <w:rFonts w:ascii="Arial" w:hAnsi="Arial" w:cs="Arial"/>
              <w:sz w:val="16"/>
              <w:szCs w:val="18"/>
            </w:rPr>
            <w:fldChar w:fldCharType="separate"/>
          </w:r>
          <w:r>
            <w:rPr>
              <w:rFonts w:ascii="Arial" w:hAnsi="Arial" w:cs="Arial"/>
              <w:sz w:val="16"/>
              <w:szCs w:val="18"/>
            </w:rPr>
            <w:t>2</w:t>
          </w:r>
          <w:r>
            <w:rPr>
              <w:rFonts w:ascii="Arial" w:hAnsi="Arial" w:cs="Arial"/>
              <w:sz w:val="16"/>
              <w:szCs w:val="18"/>
            </w:rPr>
            <w:fldChar w:fldCharType="end"/>
          </w:r>
        </w:p>
      </w:tc>
    </w:tr>
    <w:tr w:rsidR="009E72FE" w:rsidRPr="00FB0CA6" w14:paraId="68C4E4B5" w14:textId="77777777" w:rsidTr="00C0550F">
      <w:trPr>
        <w:trHeight w:hRule="exact" w:val="284"/>
        <w:jc w:val="center"/>
      </w:trPr>
      <w:tc>
        <w:tcPr>
          <w:tcW w:w="3156" w:type="dxa"/>
          <w:vAlign w:val="center"/>
        </w:tcPr>
        <w:p w14:paraId="00997466" w14:textId="77777777" w:rsidR="009E72FE" w:rsidRPr="00FB0CA6" w:rsidRDefault="009E72FE" w:rsidP="00905F9F">
          <w:pPr>
            <w:widowControl/>
            <w:tabs>
              <w:tab w:val="center" w:pos="4153"/>
              <w:tab w:val="right" w:pos="8306"/>
            </w:tabs>
            <w:autoSpaceDE/>
            <w:autoSpaceDN/>
            <w:rPr>
              <w:rFonts w:ascii="Arial" w:hAnsi="Arial" w:cs="Arial"/>
              <w:sz w:val="16"/>
              <w:szCs w:val="18"/>
            </w:rPr>
          </w:pPr>
          <w:r w:rsidRPr="00FB0CA6">
            <w:rPr>
              <w:rFonts w:ascii="Arial" w:hAnsi="Arial" w:cs="Arial"/>
              <w:sz w:val="16"/>
              <w:szCs w:val="18"/>
            </w:rPr>
            <w:t xml:space="preserve">Issue </w:t>
          </w:r>
          <w:r>
            <w:rPr>
              <w:rFonts w:ascii="Arial" w:hAnsi="Arial" w:cs="Arial"/>
              <w:sz w:val="16"/>
              <w:szCs w:val="18"/>
            </w:rPr>
            <w:t>Date: January 2021</w:t>
          </w:r>
        </w:p>
      </w:tc>
      <w:tc>
        <w:tcPr>
          <w:tcW w:w="2687" w:type="dxa"/>
          <w:vAlign w:val="center"/>
        </w:tcPr>
        <w:p w14:paraId="1A132E8B" w14:textId="77777777" w:rsidR="009E72FE" w:rsidRPr="00FB0CA6" w:rsidRDefault="009E72FE" w:rsidP="00905F9F">
          <w:pPr>
            <w:widowControl/>
            <w:tabs>
              <w:tab w:val="center" w:pos="4153"/>
              <w:tab w:val="right" w:pos="8306"/>
            </w:tabs>
            <w:autoSpaceDE/>
            <w:autoSpaceDN/>
            <w:jc w:val="center"/>
            <w:rPr>
              <w:rFonts w:ascii="Arial" w:hAnsi="Arial" w:cs="Arial"/>
              <w:sz w:val="16"/>
              <w:szCs w:val="18"/>
            </w:rPr>
          </w:pPr>
          <w:r w:rsidRPr="00FB0CA6">
            <w:rPr>
              <w:rFonts w:ascii="Arial" w:hAnsi="Arial" w:cs="Arial"/>
              <w:sz w:val="16"/>
              <w:szCs w:val="18"/>
            </w:rPr>
            <w:t xml:space="preserve">FM </w:t>
          </w:r>
          <w:r>
            <w:rPr>
              <w:rFonts w:ascii="Arial" w:hAnsi="Arial" w:cs="Arial"/>
              <w:sz w:val="16"/>
              <w:szCs w:val="18"/>
            </w:rPr>
            <w:t>2-2184</w:t>
          </w:r>
        </w:p>
      </w:tc>
      <w:tc>
        <w:tcPr>
          <w:tcW w:w="3014" w:type="dxa"/>
          <w:vAlign w:val="center"/>
        </w:tcPr>
        <w:p w14:paraId="6CED5AE5" w14:textId="77777777" w:rsidR="009E72FE" w:rsidRPr="00FB0CA6" w:rsidRDefault="009E72FE" w:rsidP="00905F9F">
          <w:pPr>
            <w:widowControl/>
            <w:tabs>
              <w:tab w:val="center" w:pos="4153"/>
              <w:tab w:val="right" w:pos="8306"/>
            </w:tabs>
            <w:autoSpaceDE/>
            <w:autoSpaceDN/>
            <w:jc w:val="right"/>
            <w:rPr>
              <w:rFonts w:ascii="Arial" w:hAnsi="Arial" w:cs="Arial"/>
              <w:sz w:val="16"/>
              <w:szCs w:val="18"/>
            </w:rPr>
          </w:pPr>
          <w:r>
            <w:rPr>
              <w:rFonts w:ascii="Arial" w:hAnsi="Arial" w:cs="Arial"/>
              <w:sz w:val="16"/>
              <w:szCs w:val="18"/>
            </w:rPr>
            <w:t>Review date: January 2022</w:t>
          </w:r>
        </w:p>
      </w:tc>
    </w:tr>
    <w:tr w:rsidR="009E72FE" w:rsidRPr="00FB0CA6" w14:paraId="27BFD5E3" w14:textId="77777777" w:rsidTr="00C0550F">
      <w:trPr>
        <w:trHeight w:hRule="exact" w:val="284"/>
        <w:jc w:val="center"/>
      </w:trPr>
      <w:tc>
        <w:tcPr>
          <w:tcW w:w="8857" w:type="dxa"/>
          <w:gridSpan w:val="3"/>
          <w:vAlign w:val="center"/>
        </w:tcPr>
        <w:p w14:paraId="6486F05C" w14:textId="77777777" w:rsidR="009E72FE" w:rsidRPr="00F71E63" w:rsidRDefault="009E72FE" w:rsidP="00905F9F">
          <w:pPr>
            <w:widowControl/>
            <w:tabs>
              <w:tab w:val="center" w:pos="4153"/>
              <w:tab w:val="right" w:pos="8306"/>
            </w:tabs>
            <w:autoSpaceDE/>
            <w:autoSpaceDN/>
            <w:jc w:val="center"/>
            <w:rPr>
              <w:rFonts w:ascii="Arial" w:hAnsi="Arial" w:cs="Arial"/>
              <w:sz w:val="16"/>
              <w:szCs w:val="18"/>
            </w:rPr>
          </w:pPr>
          <w:hyperlink r:id="rId1" w:history="1">
            <w:r w:rsidRPr="00905F9F">
              <w:rPr>
                <w:rStyle w:val="Hyperlink"/>
                <w:rFonts w:ascii="Arial" w:hAnsi="Arial" w:cs="Arial"/>
                <w:sz w:val="16"/>
                <w:szCs w:val="18"/>
              </w:rPr>
              <w:t>Q:\CARERSNT\WORKING DOCUMENTS\2. FORMS\2. SERVICE DELIVERY</w:t>
            </w:r>
          </w:hyperlink>
        </w:p>
      </w:tc>
    </w:tr>
  </w:tbl>
  <w:p w14:paraId="057D1E7D" w14:textId="77777777" w:rsidR="009E72FE" w:rsidRPr="00D36DE0" w:rsidRDefault="009E72FE" w:rsidP="00905F9F">
    <w:pPr>
      <w:widowControl/>
      <w:tabs>
        <w:tab w:val="center" w:pos="4153"/>
        <w:tab w:val="right" w:pos="8306"/>
      </w:tabs>
      <w:autoSpaceDE/>
      <w:autoSpaceDN/>
      <w:jc w:val="center"/>
      <w:rPr>
        <w:rFonts w:ascii="Arial" w:hAnsi="Arial" w:cs="Arial"/>
        <w:color w:val="FF0000"/>
        <w:sz w:val="16"/>
        <w:szCs w:val="16"/>
      </w:rPr>
    </w:pPr>
    <w:r w:rsidRPr="00FB0CA6">
      <w:rPr>
        <w:rFonts w:ascii="Arial" w:hAnsi="Arial" w:cs="Arial"/>
        <w:color w:val="FF0000"/>
        <w:sz w:val="16"/>
        <w:szCs w:val="16"/>
      </w:rPr>
      <w:t>UNCONTROLLED WHEN PRINTED</w:t>
    </w:r>
  </w:p>
  <w:p w14:paraId="2C075DA7" w14:textId="77777777" w:rsidR="009E72FE" w:rsidRPr="00DC6002" w:rsidRDefault="009E72FE" w:rsidP="00905F9F">
    <w:pPr>
      <w:pStyle w:val="Footer"/>
      <w:rPr>
        <w:rFonts w:ascii="Arial" w:hAnsi="Arial" w:cs="Arial"/>
        <w:sz w:val="2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8857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3156"/>
      <w:gridCol w:w="2687"/>
      <w:gridCol w:w="3014"/>
    </w:tblGrid>
    <w:tr w:rsidR="009E72FE" w:rsidRPr="00FB0CA6" w14:paraId="75D95317" w14:textId="77777777" w:rsidTr="00C0550F">
      <w:trPr>
        <w:trHeight w:hRule="exact" w:val="436"/>
        <w:jc w:val="center"/>
      </w:trPr>
      <w:tc>
        <w:tcPr>
          <w:tcW w:w="3156" w:type="dxa"/>
          <w:vAlign w:val="center"/>
        </w:tcPr>
        <w:p w14:paraId="1A33FE61" w14:textId="77777777" w:rsidR="009E72FE" w:rsidRPr="00FB0CA6" w:rsidRDefault="009E72FE" w:rsidP="00A5150B">
          <w:pPr>
            <w:widowControl/>
            <w:tabs>
              <w:tab w:val="center" w:pos="4153"/>
              <w:tab w:val="right" w:pos="8306"/>
            </w:tabs>
            <w:autoSpaceDE/>
            <w:autoSpaceDN/>
            <w:ind w:right="360"/>
            <w:rPr>
              <w:rFonts w:ascii="Arial" w:hAnsi="Arial" w:cs="Arial"/>
              <w:sz w:val="16"/>
              <w:szCs w:val="18"/>
            </w:rPr>
          </w:pPr>
          <w:r>
            <w:rPr>
              <w:rFonts w:ascii="Arial" w:hAnsi="Arial" w:cs="Arial"/>
              <w:sz w:val="16"/>
              <w:szCs w:val="18"/>
            </w:rPr>
            <w:t>Revision: V 1.3</w:t>
          </w:r>
        </w:p>
        <w:p w14:paraId="57B2894E" w14:textId="77777777" w:rsidR="009E72FE" w:rsidRPr="00FB0CA6" w:rsidRDefault="009E72FE" w:rsidP="00A5150B">
          <w:pPr>
            <w:widowControl/>
            <w:tabs>
              <w:tab w:val="center" w:pos="4153"/>
              <w:tab w:val="right" w:pos="8306"/>
            </w:tabs>
            <w:autoSpaceDE/>
            <w:autoSpaceDN/>
            <w:ind w:right="360"/>
            <w:rPr>
              <w:rFonts w:ascii="Arial" w:hAnsi="Arial" w:cs="Arial"/>
              <w:sz w:val="16"/>
              <w:szCs w:val="18"/>
            </w:rPr>
          </w:pPr>
          <w:r w:rsidRPr="00FB0CA6">
            <w:rPr>
              <w:rFonts w:ascii="Arial" w:hAnsi="Arial" w:cs="Arial"/>
              <w:sz w:val="16"/>
              <w:szCs w:val="18"/>
            </w:rPr>
            <w:t xml:space="preserve">Sponsor: </w:t>
          </w:r>
          <w:r>
            <w:rPr>
              <w:rFonts w:ascii="Arial" w:hAnsi="Arial" w:cs="Arial"/>
              <w:sz w:val="16"/>
              <w:szCs w:val="18"/>
            </w:rPr>
            <w:t xml:space="preserve">Service Delivery </w:t>
          </w:r>
        </w:p>
      </w:tc>
      <w:tc>
        <w:tcPr>
          <w:tcW w:w="2687" w:type="dxa"/>
          <w:vAlign w:val="center"/>
        </w:tcPr>
        <w:p w14:paraId="774A6CC5" w14:textId="77777777" w:rsidR="009E72FE" w:rsidRPr="00FB0CA6" w:rsidRDefault="009E72FE" w:rsidP="00A5150B">
          <w:pPr>
            <w:widowControl/>
            <w:tabs>
              <w:tab w:val="center" w:pos="4153"/>
              <w:tab w:val="right" w:pos="8306"/>
            </w:tabs>
            <w:autoSpaceDE/>
            <w:autoSpaceDN/>
            <w:jc w:val="center"/>
            <w:rPr>
              <w:rFonts w:ascii="Arial" w:hAnsi="Arial" w:cs="Arial"/>
              <w:sz w:val="16"/>
              <w:szCs w:val="18"/>
            </w:rPr>
          </w:pPr>
          <w:r>
            <w:rPr>
              <w:rFonts w:ascii="Arial" w:hAnsi="Arial" w:cs="Arial"/>
              <w:sz w:val="16"/>
              <w:szCs w:val="18"/>
            </w:rPr>
            <w:t>Service Provider Referral</w:t>
          </w:r>
        </w:p>
      </w:tc>
      <w:tc>
        <w:tcPr>
          <w:tcW w:w="3014" w:type="dxa"/>
          <w:vAlign w:val="center"/>
        </w:tcPr>
        <w:p w14:paraId="7D3BAFEF" w14:textId="77777777" w:rsidR="009E72FE" w:rsidRPr="00FB0CA6" w:rsidRDefault="009E72FE" w:rsidP="00A5150B">
          <w:pPr>
            <w:widowControl/>
            <w:tabs>
              <w:tab w:val="center" w:pos="4153"/>
              <w:tab w:val="right" w:pos="8306"/>
            </w:tabs>
            <w:autoSpaceDE/>
            <w:autoSpaceDN/>
            <w:jc w:val="right"/>
            <w:rPr>
              <w:rFonts w:ascii="Arial" w:hAnsi="Arial" w:cs="Arial"/>
              <w:sz w:val="16"/>
              <w:szCs w:val="18"/>
            </w:rPr>
          </w:pPr>
          <w:r w:rsidRPr="00FB0CA6">
            <w:rPr>
              <w:rFonts w:ascii="Arial" w:hAnsi="Arial" w:cs="Arial"/>
              <w:sz w:val="16"/>
              <w:szCs w:val="18"/>
            </w:rPr>
            <w:t xml:space="preserve">Page </w:t>
          </w:r>
          <w:r w:rsidRPr="00FB0CA6">
            <w:rPr>
              <w:rFonts w:ascii="Arial" w:hAnsi="Arial" w:cs="Arial"/>
              <w:sz w:val="16"/>
              <w:szCs w:val="18"/>
            </w:rPr>
            <w:fldChar w:fldCharType="begin"/>
          </w:r>
          <w:r w:rsidRPr="00FB0CA6">
            <w:rPr>
              <w:rFonts w:ascii="Arial" w:hAnsi="Arial" w:cs="Arial"/>
              <w:sz w:val="16"/>
              <w:szCs w:val="18"/>
            </w:rPr>
            <w:instrText xml:space="preserve"> PAGE </w:instrText>
          </w:r>
          <w:r w:rsidRPr="00FB0CA6">
            <w:rPr>
              <w:rFonts w:ascii="Arial" w:hAnsi="Arial" w:cs="Arial"/>
              <w:sz w:val="16"/>
              <w:szCs w:val="18"/>
            </w:rPr>
            <w:fldChar w:fldCharType="separate"/>
          </w:r>
          <w:r>
            <w:rPr>
              <w:rFonts w:ascii="Arial" w:hAnsi="Arial" w:cs="Arial"/>
              <w:sz w:val="16"/>
              <w:szCs w:val="18"/>
            </w:rPr>
            <w:t>2</w:t>
          </w:r>
          <w:r w:rsidRPr="00FB0CA6">
            <w:rPr>
              <w:rFonts w:ascii="Arial" w:hAnsi="Arial" w:cs="Arial"/>
              <w:sz w:val="16"/>
              <w:szCs w:val="18"/>
            </w:rPr>
            <w:fldChar w:fldCharType="end"/>
          </w:r>
          <w:r w:rsidRPr="00FB0CA6">
            <w:rPr>
              <w:rFonts w:ascii="Arial" w:hAnsi="Arial" w:cs="Arial"/>
              <w:sz w:val="16"/>
              <w:szCs w:val="18"/>
            </w:rPr>
            <w:t xml:space="preserve"> of </w:t>
          </w:r>
          <w:r>
            <w:rPr>
              <w:rFonts w:ascii="Arial" w:hAnsi="Arial" w:cs="Arial"/>
              <w:sz w:val="16"/>
              <w:szCs w:val="18"/>
            </w:rPr>
            <w:fldChar w:fldCharType="begin"/>
          </w:r>
          <w:r>
            <w:rPr>
              <w:rFonts w:ascii="Arial" w:hAnsi="Arial" w:cs="Arial"/>
              <w:sz w:val="16"/>
              <w:szCs w:val="18"/>
            </w:rPr>
            <w:instrText xml:space="preserve"> NUMPAGES   \* MERGEFORMAT </w:instrText>
          </w:r>
          <w:r>
            <w:rPr>
              <w:rFonts w:ascii="Arial" w:hAnsi="Arial" w:cs="Arial"/>
              <w:sz w:val="16"/>
              <w:szCs w:val="18"/>
            </w:rPr>
            <w:fldChar w:fldCharType="separate"/>
          </w:r>
          <w:r>
            <w:rPr>
              <w:rFonts w:ascii="Arial" w:hAnsi="Arial" w:cs="Arial"/>
              <w:sz w:val="16"/>
              <w:szCs w:val="18"/>
            </w:rPr>
            <w:t>2</w:t>
          </w:r>
          <w:r>
            <w:rPr>
              <w:rFonts w:ascii="Arial" w:hAnsi="Arial" w:cs="Arial"/>
              <w:sz w:val="16"/>
              <w:szCs w:val="18"/>
            </w:rPr>
            <w:fldChar w:fldCharType="end"/>
          </w:r>
        </w:p>
      </w:tc>
    </w:tr>
    <w:tr w:rsidR="009E72FE" w:rsidRPr="00FB0CA6" w14:paraId="1202621E" w14:textId="77777777" w:rsidTr="00C0550F">
      <w:trPr>
        <w:trHeight w:hRule="exact" w:val="284"/>
        <w:jc w:val="center"/>
      </w:trPr>
      <w:tc>
        <w:tcPr>
          <w:tcW w:w="3156" w:type="dxa"/>
          <w:vAlign w:val="center"/>
        </w:tcPr>
        <w:p w14:paraId="2D558F85" w14:textId="77777777" w:rsidR="009E72FE" w:rsidRPr="00FB0CA6" w:rsidRDefault="009E72FE" w:rsidP="00A5150B">
          <w:pPr>
            <w:widowControl/>
            <w:tabs>
              <w:tab w:val="center" w:pos="4153"/>
              <w:tab w:val="right" w:pos="8306"/>
            </w:tabs>
            <w:autoSpaceDE/>
            <w:autoSpaceDN/>
            <w:rPr>
              <w:rFonts w:ascii="Arial" w:hAnsi="Arial" w:cs="Arial"/>
              <w:sz w:val="16"/>
              <w:szCs w:val="18"/>
            </w:rPr>
          </w:pPr>
          <w:r w:rsidRPr="00FB0CA6">
            <w:rPr>
              <w:rFonts w:ascii="Arial" w:hAnsi="Arial" w:cs="Arial"/>
              <w:sz w:val="16"/>
              <w:szCs w:val="18"/>
            </w:rPr>
            <w:t xml:space="preserve">Issue </w:t>
          </w:r>
          <w:r>
            <w:rPr>
              <w:rFonts w:ascii="Arial" w:hAnsi="Arial" w:cs="Arial"/>
              <w:sz w:val="16"/>
              <w:szCs w:val="18"/>
            </w:rPr>
            <w:t>Date: September 2021</w:t>
          </w:r>
        </w:p>
      </w:tc>
      <w:tc>
        <w:tcPr>
          <w:tcW w:w="2687" w:type="dxa"/>
          <w:vAlign w:val="center"/>
        </w:tcPr>
        <w:p w14:paraId="466FA607" w14:textId="77777777" w:rsidR="009E72FE" w:rsidRPr="00FB0CA6" w:rsidRDefault="009E72FE" w:rsidP="00A5150B">
          <w:pPr>
            <w:widowControl/>
            <w:tabs>
              <w:tab w:val="center" w:pos="4153"/>
              <w:tab w:val="right" w:pos="8306"/>
            </w:tabs>
            <w:autoSpaceDE/>
            <w:autoSpaceDN/>
            <w:jc w:val="center"/>
            <w:rPr>
              <w:rFonts w:ascii="Arial" w:hAnsi="Arial" w:cs="Arial"/>
              <w:sz w:val="16"/>
              <w:szCs w:val="18"/>
            </w:rPr>
          </w:pPr>
          <w:r w:rsidRPr="00FB0CA6">
            <w:rPr>
              <w:rFonts w:ascii="Arial" w:hAnsi="Arial" w:cs="Arial"/>
              <w:sz w:val="16"/>
              <w:szCs w:val="18"/>
            </w:rPr>
            <w:t xml:space="preserve">FM </w:t>
          </w:r>
          <w:r>
            <w:rPr>
              <w:rFonts w:ascii="Arial" w:hAnsi="Arial" w:cs="Arial"/>
              <w:sz w:val="16"/>
              <w:szCs w:val="18"/>
            </w:rPr>
            <w:t>2-2184</w:t>
          </w:r>
        </w:p>
      </w:tc>
      <w:tc>
        <w:tcPr>
          <w:tcW w:w="3014" w:type="dxa"/>
          <w:vAlign w:val="center"/>
        </w:tcPr>
        <w:p w14:paraId="444123AC" w14:textId="77777777" w:rsidR="009E72FE" w:rsidRPr="00FB0CA6" w:rsidRDefault="009E72FE" w:rsidP="00A5150B">
          <w:pPr>
            <w:widowControl/>
            <w:tabs>
              <w:tab w:val="center" w:pos="4153"/>
              <w:tab w:val="right" w:pos="8306"/>
            </w:tabs>
            <w:autoSpaceDE/>
            <w:autoSpaceDN/>
            <w:jc w:val="right"/>
            <w:rPr>
              <w:rFonts w:ascii="Arial" w:hAnsi="Arial" w:cs="Arial"/>
              <w:sz w:val="16"/>
              <w:szCs w:val="18"/>
            </w:rPr>
          </w:pPr>
          <w:r>
            <w:rPr>
              <w:rFonts w:ascii="Arial" w:hAnsi="Arial" w:cs="Arial"/>
              <w:sz w:val="16"/>
              <w:szCs w:val="18"/>
            </w:rPr>
            <w:t>Review date: September 2024</w:t>
          </w:r>
        </w:p>
      </w:tc>
    </w:tr>
    <w:tr w:rsidR="009E72FE" w:rsidRPr="00FB0CA6" w14:paraId="01ABF44D" w14:textId="77777777" w:rsidTr="00C0550F">
      <w:trPr>
        <w:trHeight w:hRule="exact" w:val="284"/>
        <w:jc w:val="center"/>
      </w:trPr>
      <w:tc>
        <w:tcPr>
          <w:tcW w:w="8857" w:type="dxa"/>
          <w:gridSpan w:val="3"/>
          <w:vAlign w:val="center"/>
        </w:tcPr>
        <w:p w14:paraId="007ACA35" w14:textId="77777777" w:rsidR="009E72FE" w:rsidRPr="00F71E63" w:rsidRDefault="009E72FE" w:rsidP="00A5150B">
          <w:pPr>
            <w:widowControl/>
            <w:tabs>
              <w:tab w:val="center" w:pos="4153"/>
              <w:tab w:val="right" w:pos="8306"/>
            </w:tabs>
            <w:autoSpaceDE/>
            <w:autoSpaceDN/>
            <w:jc w:val="center"/>
            <w:rPr>
              <w:rFonts w:ascii="Arial" w:hAnsi="Arial" w:cs="Arial"/>
              <w:sz w:val="16"/>
              <w:szCs w:val="18"/>
            </w:rPr>
          </w:pPr>
          <w:hyperlink r:id="rId1" w:history="1">
            <w:r w:rsidRPr="00905F9F">
              <w:rPr>
                <w:rStyle w:val="Hyperlink"/>
                <w:rFonts w:ascii="Arial" w:hAnsi="Arial" w:cs="Arial"/>
                <w:sz w:val="16"/>
                <w:szCs w:val="18"/>
              </w:rPr>
              <w:t>Q:\CARERSNT\WORKING DOCUMENTS\2. FORMS\2. SERVICE DELIVERY</w:t>
            </w:r>
          </w:hyperlink>
        </w:p>
      </w:tc>
    </w:tr>
  </w:tbl>
  <w:p w14:paraId="3CC7E56C" w14:textId="77777777" w:rsidR="009E72FE" w:rsidRPr="00D36DE0" w:rsidRDefault="009E72FE" w:rsidP="00A5150B">
    <w:pPr>
      <w:widowControl/>
      <w:tabs>
        <w:tab w:val="center" w:pos="4153"/>
        <w:tab w:val="right" w:pos="8306"/>
      </w:tabs>
      <w:autoSpaceDE/>
      <w:autoSpaceDN/>
      <w:jc w:val="center"/>
      <w:rPr>
        <w:rFonts w:ascii="Arial" w:hAnsi="Arial" w:cs="Arial"/>
        <w:color w:val="FF0000"/>
        <w:sz w:val="16"/>
        <w:szCs w:val="16"/>
      </w:rPr>
    </w:pPr>
    <w:r w:rsidRPr="00FB0CA6">
      <w:rPr>
        <w:rFonts w:ascii="Arial" w:hAnsi="Arial" w:cs="Arial"/>
        <w:color w:val="FF0000"/>
        <w:sz w:val="16"/>
        <w:szCs w:val="16"/>
      </w:rPr>
      <w:t>UNCONTROLLED WHEN PRINTED</w:t>
    </w:r>
  </w:p>
  <w:p w14:paraId="5BB92F18" w14:textId="77777777" w:rsidR="009E72FE" w:rsidRPr="00DC6002" w:rsidRDefault="009E72FE" w:rsidP="00A5150B">
    <w:pPr>
      <w:pStyle w:val="Footer"/>
      <w:rPr>
        <w:rFonts w:ascii="Arial" w:hAnsi="Arial" w:cs="Arial"/>
        <w:sz w:val="2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97C208" w14:textId="77777777" w:rsidR="00EF1D93" w:rsidRDefault="00EF1D93" w:rsidP="00590471">
      <w:r>
        <w:separator/>
      </w:r>
    </w:p>
  </w:footnote>
  <w:footnote w:type="continuationSeparator" w:id="0">
    <w:p w14:paraId="0552BDB2" w14:textId="77777777" w:rsidR="00EF1D93" w:rsidRDefault="00EF1D93" w:rsidP="00590471">
      <w:r>
        <w:continuationSeparator/>
      </w:r>
    </w:p>
  </w:footnote>
  <w:footnote w:type="continuationNotice" w:id="1">
    <w:p w14:paraId="18B1E9A6" w14:textId="77777777" w:rsidR="00EF1D93" w:rsidRDefault="00EF1D9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2B301" w14:textId="77777777" w:rsidR="009E72FE" w:rsidRPr="00E25DCF" w:rsidRDefault="009E72FE" w:rsidP="00245D69">
    <w:pPr>
      <w:pStyle w:val="Contact"/>
      <w:spacing w:after="60"/>
      <w:jc w:val="right"/>
      <w:rPr>
        <w:rFonts w:ascii="Arial" w:hAnsi="Arial" w:cs="Arial"/>
        <w:b/>
        <w:color w:val="0076A8"/>
        <w:sz w:val="24"/>
        <w:szCs w:val="24"/>
      </w:rPr>
    </w:pPr>
    <w:r>
      <w:rPr>
        <w:rFonts w:ascii="Arial" w:hAnsi="Arial" w:cs="Arial"/>
        <w:b/>
        <w:color w:val="0076A8"/>
        <w:sz w:val="24"/>
        <w:szCs w:val="24"/>
      </w:rPr>
      <w:t>Service Provider Referral FM 2-2184</w:t>
    </w:r>
    <w:r w:rsidRPr="002B6A55">
      <w:rPr>
        <w:rFonts w:ascii="Arial" w:hAnsi="Arial" w:cs="Arial"/>
        <w:b/>
        <w:color w:val="0076A8"/>
        <w:sz w:val="24"/>
        <w:szCs w:val="24"/>
      </w:rPr>
      <w:t xml:space="preserve">: </w:t>
    </w:r>
    <w:r>
      <w:rPr>
        <w:rFonts w:ascii="Arial" w:hAnsi="Arial" w:cs="Arial"/>
        <w:b/>
        <w:color w:val="0076A8"/>
        <w:sz w:val="24"/>
        <w:szCs w:val="24"/>
      </w:rPr>
      <w:t>Service Delivery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CD2F4F" w14:textId="77777777" w:rsidR="009E72FE" w:rsidRDefault="009E72FE" w:rsidP="00245D69">
    <w:pPr>
      <w:pStyle w:val="CarersNTInternalHeading2"/>
      <w:ind w:left="-567"/>
    </w:pPr>
    <w:r w:rsidRPr="006F354F">
      <w:rPr>
        <w:noProof/>
      </w:rPr>
      <w:drawing>
        <wp:anchor distT="0" distB="0" distL="114300" distR="114300" simplePos="0" relativeHeight="251658240" behindDoc="1" locked="0" layoutInCell="1" allowOverlap="1" wp14:anchorId="56DF74EF" wp14:editId="5595D508">
          <wp:simplePos x="0" y="0"/>
          <wp:positionH relativeFrom="page">
            <wp:posOffset>5952392</wp:posOffset>
          </wp:positionH>
          <wp:positionV relativeFrom="paragraph">
            <wp:posOffset>-342803</wp:posOffset>
          </wp:positionV>
          <wp:extent cx="1151890" cy="827405"/>
          <wp:effectExtent l="0" t="0" r="0" b="0"/>
          <wp:wrapTight wrapText="bothSides">
            <wp:wrapPolygon edited="0">
              <wp:start x="0" y="0"/>
              <wp:lineTo x="0" y="20887"/>
              <wp:lineTo x="21076" y="20887"/>
              <wp:lineTo x="21076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51890" cy="827405"/>
                  </a:xfrm>
                  <a:prstGeom prst="rect">
                    <a:avLst/>
                  </a:prstGeom>
                  <a:ln>
                    <a:noFill/>
                    <a:prstDash val="solid"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Service Provider Referral</w:t>
    </w:r>
    <w:r>
      <w:tab/>
    </w:r>
    <w:r>
      <w:tab/>
      <w:t xml:space="preserve">FM 2-2184        </w:t>
    </w:r>
  </w:p>
  <w:p w14:paraId="099CE3C3" w14:textId="77777777" w:rsidR="009E72FE" w:rsidRDefault="009E72FE" w:rsidP="00245D69">
    <w:pPr>
      <w:pStyle w:val="CarersNTInternalHeading2"/>
      <w:ind w:left="-567"/>
    </w:pPr>
  </w:p>
  <w:p w14:paraId="62DA5F45" w14:textId="77777777" w:rsidR="009E72FE" w:rsidRDefault="009E72F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63E0144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" w15:restartNumberingAfterBreak="0">
    <w:nsid w:val="112E54D5"/>
    <w:multiLevelType w:val="hybridMultilevel"/>
    <w:tmpl w:val="6B0081A8"/>
    <w:lvl w:ilvl="0" w:tplc="4C8294E8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2F7DAC"/>
    <w:multiLevelType w:val="multilevel"/>
    <w:tmpl w:val="2AB83430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Calibri" w:hint="default"/>
        <w:b/>
        <w:bCs/>
        <w:i w:val="0"/>
        <w:color w:val="0076A8"/>
        <w:w w:val="100"/>
        <w:sz w:val="22"/>
        <w:szCs w:val="24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hint="default"/>
        <w:b w:val="0"/>
        <w:color w:val="auto"/>
        <w:sz w:val="24"/>
      </w:rPr>
    </w:lvl>
    <w:lvl w:ilvl="2">
      <w:start w:val="1"/>
      <w:numFmt w:val="bullet"/>
      <w:lvlText w:val=""/>
      <w:lvlJc w:val="left"/>
      <w:pPr>
        <w:ind w:left="1021" w:hanging="681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D807F9B"/>
    <w:multiLevelType w:val="multilevel"/>
    <w:tmpl w:val="9D24DA9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Calibri" w:hint="default"/>
        <w:b w:val="0"/>
        <w:bCs/>
        <w:i w:val="0"/>
        <w:color w:val="C00000"/>
        <w:w w:val="100"/>
        <w:sz w:val="22"/>
        <w:szCs w:val="24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hint="default"/>
        <w:b w:val="0"/>
        <w:color w:val="C00000"/>
        <w:sz w:val="24"/>
      </w:rPr>
    </w:lvl>
    <w:lvl w:ilvl="2">
      <w:start w:val="1"/>
      <w:numFmt w:val="bullet"/>
      <w:lvlText w:val=""/>
      <w:lvlJc w:val="left"/>
      <w:pPr>
        <w:ind w:left="1021" w:hanging="681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43231B9"/>
    <w:multiLevelType w:val="hybridMultilevel"/>
    <w:tmpl w:val="5172FC1E"/>
    <w:lvl w:ilvl="0" w:tplc="DC6A76E4">
      <w:start w:val="1"/>
      <w:numFmt w:val="decimal"/>
      <w:pStyle w:val="CarersNTNumbering"/>
      <w:lvlText w:val="%1."/>
      <w:lvlJc w:val="left"/>
      <w:pPr>
        <w:ind w:left="360" w:hanging="360"/>
      </w:pPr>
      <w:rPr>
        <w:rFonts w:hint="default"/>
        <w:b/>
        <w:color w:val="C00000"/>
        <w:sz w:val="22"/>
        <w:szCs w:val="22"/>
      </w:rPr>
    </w:lvl>
    <w:lvl w:ilvl="1" w:tplc="D87C89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CD545B"/>
        <w:sz w:val="22"/>
        <w:szCs w:val="22"/>
      </w:rPr>
    </w:lvl>
    <w:lvl w:ilvl="2" w:tplc="0C09001B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26D0ACB"/>
    <w:multiLevelType w:val="hybridMultilevel"/>
    <w:tmpl w:val="324E5590"/>
    <w:lvl w:ilvl="0" w:tplc="E59640EA">
      <w:start w:val="1"/>
      <w:numFmt w:val="bullet"/>
      <w:pStyle w:val="CarersNTlist"/>
      <w:lvlText w:val=""/>
      <w:lvlJc w:val="left"/>
      <w:pPr>
        <w:ind w:left="720" w:hanging="360"/>
      </w:pPr>
      <w:rPr>
        <w:rFonts w:ascii="Symbol" w:hAnsi="Symbol" w:hint="default"/>
        <w:color w:val="C0000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095CA5"/>
    <w:multiLevelType w:val="hybridMultilevel"/>
    <w:tmpl w:val="E0BC31CC"/>
    <w:lvl w:ilvl="0" w:tplc="4C28E8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CD545B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1225792">
    <w:abstractNumId w:val="1"/>
  </w:num>
  <w:num w:numId="2" w16cid:durableId="1405682558">
    <w:abstractNumId w:val="0"/>
  </w:num>
  <w:num w:numId="3" w16cid:durableId="1563519775">
    <w:abstractNumId w:val="4"/>
  </w:num>
  <w:num w:numId="4" w16cid:durableId="940533101">
    <w:abstractNumId w:val="5"/>
  </w:num>
  <w:num w:numId="5" w16cid:durableId="1860317551">
    <w:abstractNumId w:val="4"/>
  </w:num>
  <w:num w:numId="6" w16cid:durableId="711880296">
    <w:abstractNumId w:val="2"/>
  </w:num>
  <w:num w:numId="7" w16cid:durableId="460659779">
    <w:abstractNumId w:val="4"/>
    <w:lvlOverride w:ilvl="0">
      <w:startOverride w:val="1"/>
    </w:lvlOverride>
  </w:num>
  <w:num w:numId="8" w16cid:durableId="785274272">
    <w:abstractNumId w:val="6"/>
  </w:num>
  <w:num w:numId="9" w16cid:durableId="1511140168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removePersonalInformation/>
  <w:removeDateAndTime/>
  <w:displayBackgroundShape/>
  <w:embedSystemFonts/>
  <w:bordersDoNotSurroundHeader/>
  <w:bordersDoNotSurroundFooter/>
  <w:attachedTemplate r:id="rId1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564"/>
    <w:rsid w:val="0002459D"/>
    <w:rsid w:val="00043FCE"/>
    <w:rsid w:val="00045EB9"/>
    <w:rsid w:val="0005746B"/>
    <w:rsid w:val="00060042"/>
    <w:rsid w:val="000671E3"/>
    <w:rsid w:val="00075120"/>
    <w:rsid w:val="0008685D"/>
    <w:rsid w:val="00090860"/>
    <w:rsid w:val="000921CF"/>
    <w:rsid w:val="000B4B81"/>
    <w:rsid w:val="0010024E"/>
    <w:rsid w:val="00102590"/>
    <w:rsid w:val="00112FD7"/>
    <w:rsid w:val="00131046"/>
    <w:rsid w:val="00150ABD"/>
    <w:rsid w:val="00166D47"/>
    <w:rsid w:val="00180AA4"/>
    <w:rsid w:val="00184827"/>
    <w:rsid w:val="001946FC"/>
    <w:rsid w:val="001A28D2"/>
    <w:rsid w:val="001D47A0"/>
    <w:rsid w:val="0021034F"/>
    <w:rsid w:val="00212AAE"/>
    <w:rsid w:val="00217103"/>
    <w:rsid w:val="00220BBB"/>
    <w:rsid w:val="00222466"/>
    <w:rsid w:val="00232AA3"/>
    <w:rsid w:val="00245D69"/>
    <w:rsid w:val="0024753C"/>
    <w:rsid w:val="00276026"/>
    <w:rsid w:val="002B4549"/>
    <w:rsid w:val="002B6A55"/>
    <w:rsid w:val="002C1DD3"/>
    <w:rsid w:val="002C799E"/>
    <w:rsid w:val="002D4E08"/>
    <w:rsid w:val="00310F17"/>
    <w:rsid w:val="00322A46"/>
    <w:rsid w:val="0032711D"/>
    <w:rsid w:val="003326CB"/>
    <w:rsid w:val="00353B60"/>
    <w:rsid w:val="00376291"/>
    <w:rsid w:val="00380FD1"/>
    <w:rsid w:val="00383D02"/>
    <w:rsid w:val="00385DE7"/>
    <w:rsid w:val="003A12CD"/>
    <w:rsid w:val="003B4A49"/>
    <w:rsid w:val="003D1B71"/>
    <w:rsid w:val="003F2F39"/>
    <w:rsid w:val="00407868"/>
    <w:rsid w:val="0041479C"/>
    <w:rsid w:val="00424484"/>
    <w:rsid w:val="00432DB4"/>
    <w:rsid w:val="00434D02"/>
    <w:rsid w:val="004562CD"/>
    <w:rsid w:val="004617DB"/>
    <w:rsid w:val="004B3659"/>
    <w:rsid w:val="004D2144"/>
    <w:rsid w:val="004D3D7C"/>
    <w:rsid w:val="004D4562"/>
    <w:rsid w:val="004E0DC9"/>
    <w:rsid w:val="004E158A"/>
    <w:rsid w:val="005350A4"/>
    <w:rsid w:val="005361F7"/>
    <w:rsid w:val="0055053C"/>
    <w:rsid w:val="00565C77"/>
    <w:rsid w:val="0056708E"/>
    <w:rsid w:val="00572E64"/>
    <w:rsid w:val="005801E5"/>
    <w:rsid w:val="00590471"/>
    <w:rsid w:val="005D01FA"/>
    <w:rsid w:val="005D3DB8"/>
    <w:rsid w:val="005D4477"/>
    <w:rsid w:val="005E4D9C"/>
    <w:rsid w:val="005F0A94"/>
    <w:rsid w:val="00620A74"/>
    <w:rsid w:val="006477C2"/>
    <w:rsid w:val="00653E17"/>
    <w:rsid w:val="0066013F"/>
    <w:rsid w:val="00666AEE"/>
    <w:rsid w:val="00670EFB"/>
    <w:rsid w:val="00677990"/>
    <w:rsid w:val="00683B8C"/>
    <w:rsid w:val="00691FC3"/>
    <w:rsid w:val="00696747"/>
    <w:rsid w:val="006A08E8"/>
    <w:rsid w:val="006B45B5"/>
    <w:rsid w:val="006C006D"/>
    <w:rsid w:val="006D79A8"/>
    <w:rsid w:val="006E2481"/>
    <w:rsid w:val="006F354F"/>
    <w:rsid w:val="007151B6"/>
    <w:rsid w:val="00715332"/>
    <w:rsid w:val="00716823"/>
    <w:rsid w:val="00716BAA"/>
    <w:rsid w:val="0072353B"/>
    <w:rsid w:val="00755F10"/>
    <w:rsid w:val="00756D1D"/>
    <w:rsid w:val="007575B6"/>
    <w:rsid w:val="007632AA"/>
    <w:rsid w:val="0079064C"/>
    <w:rsid w:val="00794B21"/>
    <w:rsid w:val="00797003"/>
    <w:rsid w:val="007A505C"/>
    <w:rsid w:val="007B27EC"/>
    <w:rsid w:val="007B3C81"/>
    <w:rsid w:val="007B495A"/>
    <w:rsid w:val="007C08F4"/>
    <w:rsid w:val="007D67CA"/>
    <w:rsid w:val="007E3512"/>
    <w:rsid w:val="007E668F"/>
    <w:rsid w:val="007F5B63"/>
    <w:rsid w:val="00803A0A"/>
    <w:rsid w:val="00825103"/>
    <w:rsid w:val="00843FAF"/>
    <w:rsid w:val="00846CB9"/>
    <w:rsid w:val="008566AA"/>
    <w:rsid w:val="00885747"/>
    <w:rsid w:val="008A1652"/>
    <w:rsid w:val="008A1E6E"/>
    <w:rsid w:val="008B00A9"/>
    <w:rsid w:val="008B2924"/>
    <w:rsid w:val="008C024F"/>
    <w:rsid w:val="008C2CFC"/>
    <w:rsid w:val="008E5A34"/>
    <w:rsid w:val="00905F9F"/>
    <w:rsid w:val="009127AC"/>
    <w:rsid w:val="00912DC8"/>
    <w:rsid w:val="00926A75"/>
    <w:rsid w:val="00931349"/>
    <w:rsid w:val="00945342"/>
    <w:rsid w:val="009475DC"/>
    <w:rsid w:val="00951374"/>
    <w:rsid w:val="00966D11"/>
    <w:rsid w:val="00967B93"/>
    <w:rsid w:val="009A19B1"/>
    <w:rsid w:val="009B61A5"/>
    <w:rsid w:val="009D090F"/>
    <w:rsid w:val="009D79EA"/>
    <w:rsid w:val="009E72FE"/>
    <w:rsid w:val="009F0F7A"/>
    <w:rsid w:val="009F6DDB"/>
    <w:rsid w:val="00A02910"/>
    <w:rsid w:val="00A06E6B"/>
    <w:rsid w:val="00A24888"/>
    <w:rsid w:val="00A305AC"/>
    <w:rsid w:val="00A31464"/>
    <w:rsid w:val="00A31B16"/>
    <w:rsid w:val="00A33613"/>
    <w:rsid w:val="00A3362F"/>
    <w:rsid w:val="00A35252"/>
    <w:rsid w:val="00A47A8D"/>
    <w:rsid w:val="00A5150B"/>
    <w:rsid w:val="00A56E9D"/>
    <w:rsid w:val="00A75452"/>
    <w:rsid w:val="00A8637B"/>
    <w:rsid w:val="00AB42C9"/>
    <w:rsid w:val="00AC4228"/>
    <w:rsid w:val="00AC6C7E"/>
    <w:rsid w:val="00AD6B29"/>
    <w:rsid w:val="00B05382"/>
    <w:rsid w:val="00B33888"/>
    <w:rsid w:val="00B4158A"/>
    <w:rsid w:val="00B544C8"/>
    <w:rsid w:val="00B6466C"/>
    <w:rsid w:val="00B653A4"/>
    <w:rsid w:val="00B67F13"/>
    <w:rsid w:val="00BB1272"/>
    <w:rsid w:val="00BB1B5D"/>
    <w:rsid w:val="00BB7370"/>
    <w:rsid w:val="00BC1C60"/>
    <w:rsid w:val="00BC22C7"/>
    <w:rsid w:val="00BC4604"/>
    <w:rsid w:val="00BD195A"/>
    <w:rsid w:val="00BE7008"/>
    <w:rsid w:val="00BF2E64"/>
    <w:rsid w:val="00C03CA1"/>
    <w:rsid w:val="00C0550F"/>
    <w:rsid w:val="00C07240"/>
    <w:rsid w:val="00C14078"/>
    <w:rsid w:val="00C23A15"/>
    <w:rsid w:val="00C37A55"/>
    <w:rsid w:val="00C462C2"/>
    <w:rsid w:val="00C761A2"/>
    <w:rsid w:val="00C847E2"/>
    <w:rsid w:val="00C91288"/>
    <w:rsid w:val="00CA33B4"/>
    <w:rsid w:val="00CC4F56"/>
    <w:rsid w:val="00CC5AFD"/>
    <w:rsid w:val="00CD1905"/>
    <w:rsid w:val="00CD7ED8"/>
    <w:rsid w:val="00CE1E3D"/>
    <w:rsid w:val="00CF5D4C"/>
    <w:rsid w:val="00D053FA"/>
    <w:rsid w:val="00D17970"/>
    <w:rsid w:val="00D17CA9"/>
    <w:rsid w:val="00D242C7"/>
    <w:rsid w:val="00D249CF"/>
    <w:rsid w:val="00D24A9F"/>
    <w:rsid w:val="00D338A5"/>
    <w:rsid w:val="00D40467"/>
    <w:rsid w:val="00D607FD"/>
    <w:rsid w:val="00DB4F26"/>
    <w:rsid w:val="00DB7597"/>
    <w:rsid w:val="00DC3F0A"/>
    <w:rsid w:val="00DC6002"/>
    <w:rsid w:val="00E07315"/>
    <w:rsid w:val="00E25DCF"/>
    <w:rsid w:val="00E26AED"/>
    <w:rsid w:val="00E310D4"/>
    <w:rsid w:val="00E425B2"/>
    <w:rsid w:val="00E46D41"/>
    <w:rsid w:val="00E5125E"/>
    <w:rsid w:val="00E513DC"/>
    <w:rsid w:val="00E7318B"/>
    <w:rsid w:val="00E73AB8"/>
    <w:rsid w:val="00E83C7F"/>
    <w:rsid w:val="00E90A60"/>
    <w:rsid w:val="00ED3C2C"/>
    <w:rsid w:val="00ED47F7"/>
    <w:rsid w:val="00ED6D60"/>
    <w:rsid w:val="00EE7E09"/>
    <w:rsid w:val="00EF1D93"/>
    <w:rsid w:val="00F0223C"/>
    <w:rsid w:val="00F056B7"/>
    <w:rsid w:val="00F06564"/>
    <w:rsid w:val="00F21EE0"/>
    <w:rsid w:val="00F2402A"/>
    <w:rsid w:val="00F26640"/>
    <w:rsid w:val="00F3235D"/>
    <w:rsid w:val="00F32393"/>
    <w:rsid w:val="00F32B8A"/>
    <w:rsid w:val="00F33F6B"/>
    <w:rsid w:val="00F5750F"/>
    <w:rsid w:val="00F772F9"/>
    <w:rsid w:val="00F84823"/>
    <w:rsid w:val="00F878BD"/>
    <w:rsid w:val="00F9547F"/>
    <w:rsid w:val="00FA7AD6"/>
    <w:rsid w:val="00FE7401"/>
    <w:rsid w:val="00FF653B"/>
    <w:rsid w:val="00FF6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EE11782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rsid w:val="00043FCE"/>
    <w:pPr>
      <w:widowControl w:val="0"/>
      <w:autoSpaceDE w:val="0"/>
      <w:autoSpaceDN w:val="0"/>
      <w:adjustRightInd w:val="0"/>
    </w:pPr>
  </w:style>
  <w:style w:type="paragraph" w:styleId="Heading1">
    <w:name w:val="heading 1"/>
    <w:basedOn w:val="Normal"/>
    <w:next w:val="Normal"/>
    <w:link w:val="Heading1Char"/>
    <w:uiPriority w:val="9"/>
    <w:rsid w:val="00310F17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Theme="majorHAnsi" w:hAnsiTheme="majorHAnsi"/>
      <w:b/>
      <w:bCs/>
      <w:color w:val="2C567A" w:themeColor="accent1"/>
      <w:sz w:val="28"/>
      <w:szCs w:val="20"/>
    </w:rPr>
  </w:style>
  <w:style w:type="paragraph" w:styleId="Heading2">
    <w:name w:val="heading 2"/>
    <w:basedOn w:val="Normal"/>
    <w:next w:val="Normal"/>
    <w:link w:val="Heading2Char"/>
    <w:uiPriority w:val="9"/>
    <w:rsid w:val="00AC6C7E"/>
    <w:pPr>
      <w:kinsoku w:val="0"/>
      <w:overflowPunct w:val="0"/>
      <w:spacing w:before="360" w:after="120"/>
      <w:outlineLvl w:val="1"/>
    </w:pPr>
    <w:rPr>
      <w:rFonts w:asciiTheme="majorHAnsi" w:hAnsiTheme="majorHAnsi" w:cs="Georgia"/>
      <w:b/>
      <w:bCs/>
      <w:color w:val="0072C7" w:themeColor="accent2"/>
      <w:sz w:val="24"/>
      <w:szCs w:val="20"/>
      <w:u w:val="singl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56B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62A3C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qFormat/>
    <w:rsid w:val="00F0223C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EE7E09"/>
    <w:rPr>
      <w:rFonts w:asciiTheme="minorHAnsi" w:hAnsiTheme="minorHAnsi" w:cs="Georgia"/>
    </w:rPr>
  </w:style>
  <w:style w:type="character" w:customStyle="1" w:styleId="Heading1Char">
    <w:name w:val="Heading 1 Char"/>
    <w:basedOn w:val="DefaultParagraphFont"/>
    <w:link w:val="Heading1"/>
    <w:uiPriority w:val="9"/>
    <w:rsid w:val="00310F17"/>
    <w:rPr>
      <w:rFonts w:asciiTheme="majorHAnsi" w:hAnsiTheme="majorHAnsi" w:cs="Georgia"/>
      <w:b/>
      <w:bCs/>
      <w:color w:val="2C567A" w:themeColor="accent1"/>
      <w:sz w:val="28"/>
    </w:rPr>
  </w:style>
  <w:style w:type="paragraph" w:styleId="ListParagraph">
    <w:name w:val="List Paragraph"/>
    <w:basedOn w:val="BodyText"/>
    <w:link w:val="ListParagraphChar"/>
    <w:uiPriority w:val="1"/>
    <w:rsid w:val="00F0223C"/>
    <w:pPr>
      <w:numPr>
        <w:numId w:val="1"/>
      </w:numPr>
      <w:spacing w:after="120"/>
    </w:pPr>
    <w:rPr>
      <w:szCs w:val="24"/>
    </w:rPr>
  </w:style>
  <w:style w:type="paragraph" w:customStyle="1" w:styleId="TableParagraph">
    <w:name w:val="Table Paragraph"/>
    <w:basedOn w:val="Normal"/>
    <w:uiPriority w:val="1"/>
    <w:qFormat/>
    <w:rPr>
      <w:rFonts w:ascii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59047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E7E09"/>
    <w:rPr>
      <w:rFonts w:ascii="Georgia" w:hAnsi="Georgia" w:cs="Georgia"/>
      <w:sz w:val="22"/>
      <w:szCs w:val="22"/>
    </w:rPr>
  </w:style>
  <w:style w:type="paragraph" w:styleId="Footer">
    <w:name w:val="footer"/>
    <w:basedOn w:val="Normal"/>
    <w:link w:val="FooterChar"/>
    <w:uiPriority w:val="99"/>
    <w:rsid w:val="005904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7E09"/>
    <w:rPr>
      <w:rFonts w:ascii="Georgia" w:hAnsi="Georgia" w:cs="Georgia"/>
      <w:sz w:val="22"/>
      <w:szCs w:val="22"/>
    </w:rPr>
  </w:style>
  <w:style w:type="table" w:styleId="TableGrid">
    <w:name w:val="Table Grid"/>
    <w:basedOn w:val="TableNormal"/>
    <w:uiPriority w:val="39"/>
    <w:rsid w:val="00590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BodyText"/>
    <w:next w:val="Normal"/>
    <w:link w:val="TitleChar"/>
    <w:uiPriority w:val="10"/>
    <w:rsid w:val="00310F17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Theme="majorHAnsi" w:hAnsiTheme="majorHAnsi"/>
      <w:b/>
      <w:bCs/>
      <w:color w:val="2C567A" w:themeColor="accent1"/>
      <w:sz w:val="48"/>
      <w:szCs w:val="42"/>
    </w:rPr>
  </w:style>
  <w:style w:type="character" w:customStyle="1" w:styleId="TitleChar">
    <w:name w:val="Title Char"/>
    <w:basedOn w:val="DefaultParagraphFont"/>
    <w:link w:val="Title"/>
    <w:uiPriority w:val="10"/>
    <w:rsid w:val="00310F17"/>
    <w:rPr>
      <w:rFonts w:asciiTheme="majorHAnsi" w:hAnsiTheme="majorHAnsi" w:cs="Georgia"/>
      <w:b/>
      <w:bCs/>
      <w:color w:val="2C567A" w:themeColor="accent1"/>
      <w:sz w:val="48"/>
      <w:szCs w:val="42"/>
    </w:rPr>
  </w:style>
  <w:style w:type="paragraph" w:customStyle="1" w:styleId="Information">
    <w:name w:val="Information"/>
    <w:basedOn w:val="BodyText"/>
    <w:uiPriority w:val="1"/>
    <w:rsid w:val="00380FD1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Dates">
    <w:name w:val="Dates"/>
    <w:basedOn w:val="BodyText"/>
    <w:rsid w:val="00F0223C"/>
    <w:pPr>
      <w:kinsoku w:val="0"/>
      <w:overflowPunct w:val="0"/>
    </w:pPr>
    <w:rPr>
      <w:b/>
      <w:color w:val="000000" w:themeColor="text1"/>
      <w:sz w:val="18"/>
    </w:rPr>
  </w:style>
  <w:style w:type="character" w:styleId="Strong">
    <w:name w:val="Strong"/>
    <w:basedOn w:val="DefaultParagraphFont"/>
    <w:uiPriority w:val="22"/>
    <w:semiHidden/>
    <w:qFormat/>
    <w:rsid w:val="00F0223C"/>
    <w:rPr>
      <w:b/>
      <w:bCs/>
      <w:color w:val="666666" w:themeColor="accent4"/>
    </w:rPr>
  </w:style>
  <w:style w:type="character" w:styleId="PlaceholderText">
    <w:name w:val="Placeholder Text"/>
    <w:basedOn w:val="DefaultParagraphFont"/>
    <w:uiPriority w:val="99"/>
    <w:semiHidden/>
    <w:rsid w:val="00222466"/>
    <w:rPr>
      <w:color w:val="808080"/>
    </w:rPr>
  </w:style>
  <w:style w:type="paragraph" w:styleId="Date">
    <w:name w:val="Date"/>
    <w:basedOn w:val="Normal"/>
    <w:next w:val="Normal"/>
    <w:link w:val="DateChar"/>
    <w:uiPriority w:val="99"/>
    <w:rsid w:val="00222466"/>
    <w:pPr>
      <w:spacing w:line="480" w:lineRule="auto"/>
    </w:pPr>
  </w:style>
  <w:style w:type="character" w:customStyle="1" w:styleId="DateChar">
    <w:name w:val="Date Char"/>
    <w:basedOn w:val="DefaultParagraphFont"/>
    <w:link w:val="Date"/>
    <w:uiPriority w:val="99"/>
    <w:rsid w:val="00222466"/>
    <w:rPr>
      <w:rFonts w:asciiTheme="minorHAnsi" w:hAnsiTheme="minorHAnsi" w:cs="Georgia"/>
      <w:sz w:val="22"/>
      <w:szCs w:val="22"/>
    </w:rPr>
  </w:style>
  <w:style w:type="paragraph" w:styleId="NoSpacing">
    <w:name w:val="No Spacing"/>
    <w:uiPriority w:val="1"/>
    <w:rsid w:val="00B6466C"/>
    <w:pPr>
      <w:widowControl w:val="0"/>
      <w:autoSpaceDE w:val="0"/>
      <w:autoSpaceDN w:val="0"/>
      <w:adjustRightInd w:val="0"/>
    </w:pPr>
    <w:rPr>
      <w:rFonts w:cs="Georgia"/>
      <w:sz w:val="8"/>
    </w:rPr>
  </w:style>
  <w:style w:type="character" w:customStyle="1" w:styleId="Heading2Char">
    <w:name w:val="Heading 2 Char"/>
    <w:basedOn w:val="DefaultParagraphFont"/>
    <w:link w:val="Heading2"/>
    <w:uiPriority w:val="9"/>
    <w:rsid w:val="00AC6C7E"/>
    <w:rPr>
      <w:rFonts w:asciiTheme="majorHAnsi" w:hAnsiTheme="majorHAnsi" w:cs="Georgia"/>
      <w:b/>
      <w:bCs/>
      <w:color w:val="0072C7" w:themeColor="accent2"/>
      <w:sz w:val="24"/>
      <w:szCs w:val="20"/>
      <w:u w:val="single"/>
    </w:rPr>
  </w:style>
  <w:style w:type="paragraph" w:customStyle="1" w:styleId="Experience">
    <w:name w:val="Experience"/>
    <w:basedOn w:val="Normal"/>
    <w:rsid w:val="00AC6C7E"/>
    <w:pPr>
      <w:widowControl/>
      <w:autoSpaceDE/>
      <w:autoSpaceDN/>
      <w:adjustRightInd/>
      <w:spacing w:after="200"/>
    </w:pPr>
    <w:rPr>
      <w:rFonts w:eastAsiaTheme="minorHAnsi" w:cstheme="minorBidi"/>
      <w:szCs w:val="24"/>
    </w:rPr>
  </w:style>
  <w:style w:type="paragraph" w:styleId="ListBullet">
    <w:name w:val="List Bullet"/>
    <w:basedOn w:val="Normal"/>
    <w:uiPriority w:val="99"/>
    <w:rsid w:val="00AC6C7E"/>
    <w:pPr>
      <w:numPr>
        <w:numId w:val="2"/>
      </w:numPr>
      <w:contextualSpacing/>
    </w:pPr>
    <w:rPr>
      <w:rFonts w:cs="Georgia"/>
    </w:rPr>
  </w:style>
  <w:style w:type="paragraph" w:customStyle="1" w:styleId="SchoolName">
    <w:name w:val="School Name"/>
    <w:basedOn w:val="Normal"/>
    <w:uiPriority w:val="1"/>
    <w:rsid w:val="00353B60"/>
    <w:rPr>
      <w:rFonts w:cs="Calibri"/>
      <w:b/>
    </w:rPr>
  </w:style>
  <w:style w:type="character" w:styleId="Hyperlink">
    <w:name w:val="Hyperlink"/>
    <w:basedOn w:val="DefaultParagraphFont"/>
    <w:uiPriority w:val="99"/>
    <w:unhideWhenUsed/>
    <w:rsid w:val="0079064C"/>
    <w:rPr>
      <w:color w:val="0563C1" w:themeColor="hyperlink"/>
      <w:u w:val="single"/>
    </w:rPr>
  </w:style>
  <w:style w:type="paragraph" w:customStyle="1" w:styleId="Contact">
    <w:name w:val="Contact"/>
    <w:basedOn w:val="Normal"/>
    <w:link w:val="ContactChar"/>
    <w:uiPriority w:val="1"/>
    <w:rsid w:val="00A56E9D"/>
    <w:pPr>
      <w:widowControl/>
      <w:autoSpaceDE/>
      <w:autoSpaceDN/>
      <w:adjustRightInd/>
    </w:pPr>
  </w:style>
  <w:style w:type="character" w:customStyle="1" w:styleId="ContactChar">
    <w:name w:val="Contact Char"/>
    <w:basedOn w:val="DefaultParagraphFont"/>
    <w:link w:val="Contact"/>
    <w:uiPriority w:val="1"/>
    <w:rsid w:val="00A56E9D"/>
  </w:style>
  <w:style w:type="paragraph" w:customStyle="1" w:styleId="Default">
    <w:name w:val="Default"/>
    <w:rsid w:val="00A56E9D"/>
    <w:pPr>
      <w:autoSpaceDE w:val="0"/>
      <w:autoSpaceDN w:val="0"/>
      <w:adjustRightInd w:val="0"/>
    </w:pPr>
    <w:rPr>
      <w:rFonts w:ascii="Georgia" w:hAnsi="Georgia" w:cs="Georgia"/>
      <w:color w:val="000000"/>
      <w:sz w:val="24"/>
      <w:szCs w:val="24"/>
      <w:lang w:val="en-AU"/>
    </w:rPr>
  </w:style>
  <w:style w:type="character" w:styleId="UnresolvedMention">
    <w:name w:val="Unresolved Mention"/>
    <w:basedOn w:val="DefaultParagraphFont"/>
    <w:uiPriority w:val="99"/>
    <w:semiHidden/>
    <w:rsid w:val="00CC4F56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C23A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ersNT">
    <w:name w:val="CarersNT"/>
    <w:basedOn w:val="Contact"/>
    <w:link w:val="CarersNTChar"/>
    <w:uiPriority w:val="1"/>
    <w:rsid w:val="00FF6FD9"/>
    <w:pPr>
      <w:spacing w:after="60"/>
    </w:pPr>
    <w:rPr>
      <w:rFonts w:asciiTheme="majorHAnsi" w:hAnsiTheme="majorHAnsi"/>
      <w:b/>
      <w:noProof/>
      <w:color w:val="0072C7" w:themeColor="accent2"/>
      <w:sz w:val="28"/>
      <w:szCs w:val="28"/>
    </w:rPr>
  </w:style>
  <w:style w:type="character" w:customStyle="1" w:styleId="CarersNTChar">
    <w:name w:val="CarersNT Char"/>
    <w:basedOn w:val="ContactChar"/>
    <w:link w:val="CarersNT"/>
    <w:uiPriority w:val="1"/>
    <w:rsid w:val="00FF6FD9"/>
    <w:rPr>
      <w:rFonts w:asciiTheme="majorHAnsi" w:hAnsiTheme="majorHAnsi"/>
      <w:b/>
      <w:noProof/>
      <w:color w:val="0072C7" w:themeColor="accent2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56B7"/>
    <w:rPr>
      <w:rFonts w:asciiTheme="majorHAnsi" w:eastAsiaTheme="majorEastAsia" w:hAnsiTheme="majorHAnsi" w:cstheme="majorBidi"/>
      <w:color w:val="162A3C" w:themeColor="accent1" w:themeShade="7F"/>
      <w:sz w:val="24"/>
      <w:szCs w:val="24"/>
    </w:rPr>
  </w:style>
  <w:style w:type="paragraph" w:customStyle="1" w:styleId="CarersNTInternalNormal">
    <w:name w:val="CarersNT Internal Normal"/>
    <w:basedOn w:val="Normal"/>
    <w:link w:val="CarersNTInternalNormalChar"/>
    <w:uiPriority w:val="1"/>
    <w:qFormat/>
    <w:rsid w:val="003A12CD"/>
    <w:pPr>
      <w:spacing w:before="240" w:after="120"/>
    </w:pPr>
    <w:rPr>
      <w:rFonts w:ascii="Arial" w:hAnsi="Arial" w:cs="Arial"/>
      <w:sz w:val="20"/>
      <w:szCs w:val="24"/>
      <w:lang w:val="en-AU"/>
    </w:rPr>
  </w:style>
  <w:style w:type="paragraph" w:customStyle="1" w:styleId="BoldCarersNTInternal">
    <w:name w:val="Bold CarersNT Internal"/>
    <w:basedOn w:val="BoldItalicCarersNTInternal"/>
    <w:link w:val="BoldCarersNTInternalChar"/>
    <w:uiPriority w:val="1"/>
    <w:qFormat/>
    <w:rsid w:val="003A12CD"/>
    <w:rPr>
      <w:i w:val="0"/>
    </w:rPr>
  </w:style>
  <w:style w:type="character" w:customStyle="1" w:styleId="CarersNTInternalNormalChar">
    <w:name w:val="CarersNT Internal Normal Char"/>
    <w:basedOn w:val="DefaultParagraphFont"/>
    <w:link w:val="CarersNTInternalNormal"/>
    <w:uiPriority w:val="1"/>
    <w:rsid w:val="003A12CD"/>
    <w:rPr>
      <w:rFonts w:ascii="Arial" w:hAnsi="Arial" w:cs="Arial"/>
      <w:sz w:val="20"/>
      <w:szCs w:val="24"/>
      <w:lang w:val="en-AU"/>
    </w:rPr>
  </w:style>
  <w:style w:type="paragraph" w:customStyle="1" w:styleId="BoldItalicCarersNTInternal">
    <w:name w:val="Bold Italic CarersNT Internal"/>
    <w:basedOn w:val="CarersNTInternalItalic"/>
    <w:link w:val="BoldItalicCarersNTInternalChar"/>
    <w:uiPriority w:val="1"/>
    <w:qFormat/>
    <w:rsid w:val="003A12CD"/>
    <w:rPr>
      <w:b/>
    </w:rPr>
  </w:style>
  <w:style w:type="character" w:customStyle="1" w:styleId="BoldCarersNTInternalChar">
    <w:name w:val="Bold CarersNT Internal Char"/>
    <w:basedOn w:val="CarersNTInternalNormalChar"/>
    <w:link w:val="BoldCarersNTInternal"/>
    <w:uiPriority w:val="1"/>
    <w:rsid w:val="003A12CD"/>
    <w:rPr>
      <w:rFonts w:ascii="Arial" w:hAnsi="Arial" w:cs="Arial"/>
      <w:b/>
      <w:sz w:val="20"/>
      <w:szCs w:val="24"/>
      <w:lang w:val="en-AU"/>
    </w:rPr>
  </w:style>
  <w:style w:type="paragraph" w:customStyle="1" w:styleId="CarersNTInternalItalic">
    <w:name w:val="CarersNT Internal Italic"/>
    <w:basedOn w:val="CarersNTInternalNormal"/>
    <w:link w:val="CarersNTInternalItalicChar"/>
    <w:uiPriority w:val="1"/>
    <w:qFormat/>
    <w:rsid w:val="003A12CD"/>
    <w:rPr>
      <w:i/>
    </w:rPr>
  </w:style>
  <w:style w:type="character" w:customStyle="1" w:styleId="BoldItalicCarersNTInternalChar">
    <w:name w:val="Bold Italic CarersNT Internal Char"/>
    <w:basedOn w:val="BoldCarersNTInternalChar"/>
    <w:link w:val="BoldItalicCarersNTInternal"/>
    <w:uiPriority w:val="1"/>
    <w:rsid w:val="003A12CD"/>
    <w:rPr>
      <w:rFonts w:ascii="Arial" w:hAnsi="Arial" w:cs="Arial"/>
      <w:b/>
      <w:i/>
      <w:sz w:val="20"/>
      <w:szCs w:val="24"/>
      <w:lang w:val="en-AU"/>
    </w:rPr>
  </w:style>
  <w:style w:type="paragraph" w:customStyle="1" w:styleId="CarersNTInternalSubheading2">
    <w:name w:val="CarersNT Internal Subheading 2"/>
    <w:basedOn w:val="BoldCarersNTInternal"/>
    <w:link w:val="CarersNTInternalSubheading2Char"/>
    <w:uiPriority w:val="1"/>
    <w:qFormat/>
    <w:rsid w:val="003A12CD"/>
    <w:rPr>
      <w:color w:val="0076A8"/>
      <w:sz w:val="24"/>
    </w:rPr>
  </w:style>
  <w:style w:type="character" w:customStyle="1" w:styleId="CarersNTInternalItalicChar">
    <w:name w:val="CarersNT Internal Italic Char"/>
    <w:basedOn w:val="CarersNTInternalNormalChar"/>
    <w:link w:val="CarersNTInternalItalic"/>
    <w:uiPriority w:val="1"/>
    <w:rsid w:val="003A12CD"/>
    <w:rPr>
      <w:rFonts w:ascii="Arial" w:hAnsi="Arial" w:cs="Arial"/>
      <w:i/>
      <w:sz w:val="20"/>
      <w:szCs w:val="24"/>
      <w:lang w:val="en-AU"/>
    </w:rPr>
  </w:style>
  <w:style w:type="paragraph" w:customStyle="1" w:styleId="CarersNTInternalSubheading1">
    <w:name w:val="CarersNT Internal Subheading 1"/>
    <w:basedOn w:val="CarersNTInternalSubheading2"/>
    <w:link w:val="CarersNTInternalSubheading1Char"/>
    <w:uiPriority w:val="1"/>
    <w:qFormat/>
    <w:rsid w:val="006F354F"/>
    <w:pPr>
      <w:spacing w:before="0"/>
    </w:pPr>
    <w:rPr>
      <w:color w:val="CD545B"/>
      <w:lang w:eastAsia="en-AU"/>
    </w:rPr>
  </w:style>
  <w:style w:type="character" w:customStyle="1" w:styleId="CarersNTInternalSubheading2Char">
    <w:name w:val="CarersNT Internal Subheading 2 Char"/>
    <w:basedOn w:val="BoldCarersNTInternalChar"/>
    <w:link w:val="CarersNTInternalSubheading2"/>
    <w:uiPriority w:val="1"/>
    <w:rsid w:val="003A12CD"/>
    <w:rPr>
      <w:rFonts w:ascii="Arial" w:hAnsi="Arial" w:cs="Arial"/>
      <w:b/>
      <w:color w:val="0076A8"/>
      <w:sz w:val="24"/>
      <w:szCs w:val="24"/>
      <w:lang w:val="en-AU"/>
    </w:rPr>
  </w:style>
  <w:style w:type="paragraph" w:customStyle="1" w:styleId="CarersNTInternalSubheading3">
    <w:name w:val="CarersNT Internal Subheading 3"/>
    <w:basedOn w:val="CarersNTInternalSubheading1"/>
    <w:link w:val="CarersNTInternalSubheading3Char"/>
    <w:uiPriority w:val="1"/>
    <w:qFormat/>
    <w:rsid w:val="003A12CD"/>
    <w:rPr>
      <w:color w:val="888B8D"/>
    </w:rPr>
  </w:style>
  <w:style w:type="character" w:customStyle="1" w:styleId="CarersNTInternalSubheading1Char">
    <w:name w:val="CarersNT Internal Subheading 1 Char"/>
    <w:basedOn w:val="CarersNTInternalSubheading2Char"/>
    <w:link w:val="CarersNTInternalSubheading1"/>
    <w:uiPriority w:val="1"/>
    <w:rsid w:val="006F354F"/>
    <w:rPr>
      <w:rFonts w:ascii="Arial" w:hAnsi="Arial" w:cs="Arial"/>
      <w:b/>
      <w:color w:val="CD545B"/>
      <w:sz w:val="24"/>
      <w:szCs w:val="24"/>
      <w:lang w:val="en-AU" w:eastAsia="en-AU"/>
    </w:rPr>
  </w:style>
  <w:style w:type="paragraph" w:customStyle="1" w:styleId="CarersNTInternalHeading3">
    <w:name w:val="CarersNT Internal Heading 3"/>
    <w:basedOn w:val="CarersNTInternalSubheading3"/>
    <w:link w:val="CarersNTInternalHeading3Char"/>
    <w:uiPriority w:val="1"/>
    <w:qFormat/>
    <w:rsid w:val="003A12CD"/>
    <w:rPr>
      <w:sz w:val="32"/>
    </w:rPr>
  </w:style>
  <w:style w:type="character" w:customStyle="1" w:styleId="CarersNTInternalSubheading3Char">
    <w:name w:val="CarersNT Internal Subheading 3 Char"/>
    <w:basedOn w:val="CarersNTInternalSubheading1Char"/>
    <w:link w:val="CarersNTInternalSubheading3"/>
    <w:uiPriority w:val="1"/>
    <w:rsid w:val="003A12CD"/>
    <w:rPr>
      <w:rFonts w:ascii="Arial" w:hAnsi="Arial" w:cs="Arial"/>
      <w:b/>
      <w:color w:val="888B8D"/>
      <w:sz w:val="24"/>
      <w:szCs w:val="24"/>
      <w:lang w:val="en-AU" w:eastAsia="en-AU"/>
    </w:rPr>
  </w:style>
  <w:style w:type="paragraph" w:customStyle="1" w:styleId="CarersNTInternalHeading1">
    <w:name w:val="CarersNT Internal Heading 1"/>
    <w:basedOn w:val="CarersNTInternalHeading3"/>
    <w:link w:val="CarersNTInternalHeading1Char"/>
    <w:uiPriority w:val="1"/>
    <w:qFormat/>
    <w:rsid w:val="003A12CD"/>
    <w:rPr>
      <w:color w:val="CD545B"/>
    </w:rPr>
  </w:style>
  <w:style w:type="character" w:customStyle="1" w:styleId="CarersNTInternalHeading3Char">
    <w:name w:val="CarersNT Internal Heading 3 Char"/>
    <w:basedOn w:val="CarersNTInternalSubheading3Char"/>
    <w:link w:val="CarersNTInternalHeading3"/>
    <w:uiPriority w:val="1"/>
    <w:rsid w:val="003A12CD"/>
    <w:rPr>
      <w:rFonts w:ascii="Arial" w:hAnsi="Arial" w:cs="Arial"/>
      <w:b/>
      <w:color w:val="888B8D"/>
      <w:sz w:val="32"/>
      <w:szCs w:val="24"/>
      <w:lang w:val="en-AU" w:eastAsia="en-AU"/>
    </w:rPr>
  </w:style>
  <w:style w:type="paragraph" w:customStyle="1" w:styleId="CarersNTInternalHeading2">
    <w:name w:val="CarersNT Internal Heading 2"/>
    <w:basedOn w:val="CarersNTInternalHeading1"/>
    <w:link w:val="CarersNTInternalHeading2Char"/>
    <w:uiPriority w:val="1"/>
    <w:qFormat/>
    <w:rsid w:val="00A35252"/>
    <w:pPr>
      <w:spacing w:after="0"/>
    </w:pPr>
    <w:rPr>
      <w:color w:val="0076A8"/>
    </w:rPr>
  </w:style>
  <w:style w:type="character" w:customStyle="1" w:styleId="CarersNTInternalHeading1Char">
    <w:name w:val="CarersNT Internal Heading 1 Char"/>
    <w:basedOn w:val="CarersNTInternalHeading3Char"/>
    <w:link w:val="CarersNTInternalHeading1"/>
    <w:uiPriority w:val="1"/>
    <w:rsid w:val="003A12CD"/>
    <w:rPr>
      <w:rFonts w:ascii="Arial" w:hAnsi="Arial" w:cs="Arial"/>
      <w:b/>
      <w:color w:val="CD545B"/>
      <w:sz w:val="32"/>
      <w:szCs w:val="24"/>
      <w:lang w:val="en-AU" w:eastAsia="en-AU"/>
    </w:rPr>
  </w:style>
  <w:style w:type="paragraph" w:customStyle="1" w:styleId="CarersNTlist">
    <w:name w:val="CarersNT list"/>
    <w:basedOn w:val="ListParagraph"/>
    <w:link w:val="CarersNTlistChar"/>
    <w:uiPriority w:val="1"/>
    <w:qFormat/>
    <w:rsid w:val="00043FCE"/>
    <w:pPr>
      <w:widowControl/>
      <w:numPr>
        <w:numId w:val="4"/>
      </w:numPr>
    </w:pPr>
    <w:rPr>
      <w:rFonts w:ascii="Arial" w:hAnsi="Arial" w:cs="Arial"/>
    </w:rPr>
  </w:style>
  <w:style w:type="character" w:customStyle="1" w:styleId="CarersNTInternalHeading2Char">
    <w:name w:val="CarersNT Internal Heading 2 Char"/>
    <w:basedOn w:val="CarersNTInternalHeading1Char"/>
    <w:link w:val="CarersNTInternalHeading2"/>
    <w:uiPriority w:val="1"/>
    <w:rsid w:val="00A35252"/>
    <w:rPr>
      <w:rFonts w:ascii="Arial" w:hAnsi="Arial" w:cs="Arial"/>
      <w:b/>
      <w:color w:val="0076A8"/>
      <w:sz w:val="32"/>
      <w:szCs w:val="24"/>
      <w:lang w:val="en-AU" w:eastAsia="en-AU"/>
    </w:rPr>
  </w:style>
  <w:style w:type="paragraph" w:customStyle="1" w:styleId="CarersNTNumbering">
    <w:name w:val="Carers NT Numbering"/>
    <w:basedOn w:val="ListParagraph"/>
    <w:link w:val="CarersNTNumberingChar"/>
    <w:uiPriority w:val="1"/>
    <w:qFormat/>
    <w:rsid w:val="00043FCE"/>
    <w:pPr>
      <w:numPr>
        <w:numId w:val="3"/>
      </w:numPr>
      <w:tabs>
        <w:tab w:val="left" w:pos="458"/>
      </w:tabs>
      <w:spacing w:after="60" w:line="264" w:lineRule="auto"/>
    </w:pPr>
    <w:rPr>
      <w:rFonts w:cstheme="minorHAnsi"/>
      <w:bCs/>
      <w:color w:val="595959" w:themeColor="text1" w:themeTint="A6"/>
      <w:kern w:val="28"/>
      <w:sz w:val="24"/>
      <w:lang w:eastAsia="en-AU"/>
      <w14:cntxtAlts/>
    </w:rPr>
  </w:style>
  <w:style w:type="character" w:customStyle="1" w:styleId="ListParagraphChar">
    <w:name w:val="List Paragraph Char"/>
    <w:basedOn w:val="BodyTextChar"/>
    <w:link w:val="ListParagraph"/>
    <w:uiPriority w:val="1"/>
    <w:rsid w:val="00043FCE"/>
    <w:rPr>
      <w:rFonts w:asciiTheme="minorHAnsi" w:hAnsiTheme="minorHAnsi" w:cs="Georgia"/>
      <w:sz w:val="20"/>
      <w:szCs w:val="24"/>
    </w:rPr>
  </w:style>
  <w:style w:type="character" w:customStyle="1" w:styleId="CarersNTlistChar">
    <w:name w:val="CarersNT list Char"/>
    <w:basedOn w:val="ListParagraphChar"/>
    <w:link w:val="CarersNTlist"/>
    <w:uiPriority w:val="1"/>
    <w:rsid w:val="00043FCE"/>
    <w:rPr>
      <w:rFonts w:ascii="Arial" w:hAnsi="Arial" w:cs="Arial"/>
      <w:sz w:val="20"/>
      <w:szCs w:val="24"/>
    </w:rPr>
  </w:style>
  <w:style w:type="character" w:customStyle="1" w:styleId="CarersNTNumberingChar">
    <w:name w:val="Carers NT Numbering Char"/>
    <w:basedOn w:val="ListParagraphChar"/>
    <w:link w:val="CarersNTNumbering"/>
    <w:uiPriority w:val="1"/>
    <w:rsid w:val="00043FCE"/>
    <w:rPr>
      <w:rFonts w:asciiTheme="minorHAnsi" w:hAnsiTheme="minorHAnsi" w:cstheme="minorHAnsi"/>
      <w:bCs/>
      <w:color w:val="595959" w:themeColor="text1" w:themeTint="A6"/>
      <w:kern w:val="28"/>
      <w:sz w:val="24"/>
      <w:szCs w:val="24"/>
      <w:lang w:eastAsia="en-AU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604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arersnt.sendsafely.com.au/u/carersnt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file:///Q:/CARERSNT/WORKING%20DOCUMENTS/2.%20FORMS/2.%20SERVICE%20DELIVERY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file:///Q:/CARERSNT/WORKING%20DOCUMENTS/2.%20FORMS/2.%20SERVICE%20DELIVERY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baileywightman/Library/Containers/com.microsoft.Outlook/Data/tmp/Outlook%20Temp/Service%20Provider%20Referral%20FM%202-2184%20v1.3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D8A50FBA36F3E469819F9CA9077E9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ED6445-0DD2-1740-A645-0CADFEA27435}"/>
      </w:docPartPr>
      <w:docPartBody>
        <w:p w:rsidR="00000000" w:rsidRDefault="00000000">
          <w:pPr>
            <w:pStyle w:val="5D8A50FBA36F3E469819F9CA9077E90F"/>
          </w:pPr>
          <w:r w:rsidRPr="00EC187D">
            <w:rPr>
              <w:rStyle w:val="PlaceholderText"/>
            </w:rPr>
            <w:t>Choose an item.</w:t>
          </w:r>
        </w:p>
      </w:docPartBody>
    </w:docPart>
    <w:docPart>
      <w:docPartPr>
        <w:name w:val="F04EBD649109D7419E814D0B50868B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E1E089-4EBA-E240-897C-4A848A375F5F}"/>
      </w:docPartPr>
      <w:docPartBody>
        <w:p w:rsidR="00000000" w:rsidRDefault="00000000">
          <w:pPr>
            <w:pStyle w:val="F04EBD649109D7419E814D0B50868B8E"/>
          </w:pPr>
          <w:r w:rsidRPr="004D4562">
            <w:rPr>
              <w:rStyle w:val="PlaceholderText"/>
              <w:vanish/>
            </w:rPr>
            <w:t>Click or tap here to enter text.</w:t>
          </w:r>
        </w:p>
      </w:docPartBody>
    </w:docPart>
    <w:docPart>
      <w:docPartPr>
        <w:name w:val="CF172F6E65E5CF40AE428A25589715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010EBA-DFF5-B648-996E-7C2ED796C080}"/>
      </w:docPartPr>
      <w:docPartBody>
        <w:p w:rsidR="00000000" w:rsidRDefault="00000000">
          <w:pPr>
            <w:pStyle w:val="CF172F6E65E5CF40AE428A2558971530"/>
          </w:pPr>
          <w:r w:rsidRPr="004D4562">
            <w:rPr>
              <w:rStyle w:val="PlaceholderText"/>
              <w:vanish/>
            </w:rPr>
            <w:t>Click or tap here to enter text.</w:t>
          </w:r>
        </w:p>
      </w:docPartBody>
    </w:docPart>
    <w:docPart>
      <w:docPartPr>
        <w:name w:val="28984874331D8A4680931FEFD5A67E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FB97ED-B0E9-5945-B651-6FE97CF28076}"/>
      </w:docPartPr>
      <w:docPartBody>
        <w:p w:rsidR="00000000" w:rsidRDefault="00000000">
          <w:pPr>
            <w:pStyle w:val="28984874331D8A4680931FEFD5A67E93"/>
          </w:pPr>
          <w:r w:rsidRPr="004D4562">
            <w:rPr>
              <w:rStyle w:val="PlaceholderText"/>
              <w:vanish/>
            </w:rPr>
            <w:t>Date</w:t>
          </w:r>
        </w:p>
      </w:docPartBody>
    </w:docPart>
    <w:docPart>
      <w:docPartPr>
        <w:name w:val="68C78AD9794AAF4B969004DB7393D9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D01909-EECB-634C-973E-961CC7B81A82}"/>
      </w:docPartPr>
      <w:docPartBody>
        <w:p w:rsidR="00000000" w:rsidRDefault="00000000">
          <w:pPr>
            <w:pStyle w:val="68C78AD9794AAF4B969004DB7393D91B"/>
          </w:pPr>
          <w:r w:rsidRPr="004D4562">
            <w:rPr>
              <w:rStyle w:val="PlaceholderText"/>
              <w:vanish/>
            </w:rPr>
            <w:t>Click or tap here to enter text.</w:t>
          </w:r>
        </w:p>
      </w:docPartBody>
    </w:docPart>
    <w:docPart>
      <w:docPartPr>
        <w:name w:val="631E28ABBB3F4C4B9E8C93BE8E5821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95DE76-620E-7A4E-8112-57E59CB1145D}"/>
      </w:docPartPr>
      <w:docPartBody>
        <w:p w:rsidR="00000000" w:rsidRDefault="00000000">
          <w:pPr>
            <w:pStyle w:val="631E28ABBB3F4C4B9E8C93BE8E5821B8"/>
          </w:pPr>
          <w:r>
            <w:rPr>
              <w:rStyle w:val="PlaceholderText"/>
              <w:vanish/>
            </w:rPr>
            <w:t>suburb</w:t>
          </w:r>
        </w:p>
      </w:docPartBody>
    </w:docPart>
    <w:docPart>
      <w:docPartPr>
        <w:name w:val="26C1C35E22A2424695A71FD09505AE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180916-080F-AA46-A43E-6757E73431C9}"/>
      </w:docPartPr>
      <w:docPartBody>
        <w:p w:rsidR="00000000" w:rsidRDefault="00000000">
          <w:pPr>
            <w:pStyle w:val="26C1C35E22A2424695A71FD09505AE19"/>
          </w:pPr>
          <w:r>
            <w:rPr>
              <w:rStyle w:val="PlaceholderText"/>
              <w:vanish/>
            </w:rPr>
            <w:t>postcode</w:t>
          </w:r>
        </w:p>
      </w:docPartBody>
    </w:docPart>
    <w:docPart>
      <w:docPartPr>
        <w:name w:val="1C5A8EE4C12D0B4FA8FA172065172A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891243-BA95-C546-8214-787AC7389A1B}"/>
      </w:docPartPr>
      <w:docPartBody>
        <w:p w:rsidR="00000000" w:rsidRDefault="00000000">
          <w:pPr>
            <w:pStyle w:val="1C5A8EE4C12D0B4FA8FA172065172A69"/>
          </w:pPr>
          <w:r w:rsidRPr="004D4562">
            <w:rPr>
              <w:rStyle w:val="PlaceholderText"/>
              <w:vanish/>
            </w:rPr>
            <w:t>Click or tap here to enter text.</w:t>
          </w:r>
        </w:p>
      </w:docPartBody>
    </w:docPart>
    <w:docPart>
      <w:docPartPr>
        <w:name w:val="D949D61CAEBAB14F8F6BE55B1F3259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87D2D2-CCF1-044A-8E52-F8746EAF7AE1}"/>
      </w:docPartPr>
      <w:docPartBody>
        <w:p w:rsidR="00000000" w:rsidRDefault="00000000">
          <w:pPr>
            <w:pStyle w:val="D949D61CAEBAB14F8F6BE55B1F32596B"/>
          </w:pPr>
          <w:r>
            <w:rPr>
              <w:rStyle w:val="PlaceholderText"/>
              <w:vanish/>
            </w:rPr>
            <w:t>Work#</w:t>
          </w:r>
        </w:p>
      </w:docPartBody>
    </w:docPart>
    <w:docPart>
      <w:docPartPr>
        <w:name w:val="63749D072E56F541974C9C3119A8AF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FE9F63-CB83-E744-B057-7DE5A4DB836A}"/>
      </w:docPartPr>
      <w:docPartBody>
        <w:p w:rsidR="00000000" w:rsidRDefault="00000000">
          <w:pPr>
            <w:pStyle w:val="63749D072E56F541974C9C3119A8AFDA"/>
          </w:pPr>
          <w:r>
            <w:rPr>
              <w:rStyle w:val="PlaceholderText"/>
              <w:vanish/>
            </w:rPr>
            <w:t>Home#</w:t>
          </w:r>
        </w:p>
      </w:docPartBody>
    </w:docPart>
    <w:docPart>
      <w:docPartPr>
        <w:name w:val="D3F245DBE74CE442A23CC05151D54D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52939B-9C22-F949-8894-43C9001B56D0}"/>
      </w:docPartPr>
      <w:docPartBody>
        <w:p w:rsidR="00000000" w:rsidRDefault="00000000">
          <w:pPr>
            <w:pStyle w:val="D3F245DBE74CE442A23CC05151D54D99"/>
          </w:pPr>
          <w:r>
            <w:rPr>
              <w:rStyle w:val="PlaceholderText"/>
              <w:vanish/>
            </w:rPr>
            <w:t>Mobile#</w:t>
          </w:r>
        </w:p>
      </w:docPartBody>
    </w:docPart>
    <w:docPart>
      <w:docPartPr>
        <w:name w:val="20BC1C62CE8EC648BB0F24BFB41551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0688DF-8121-8F46-9C45-7DC260D8F822}"/>
      </w:docPartPr>
      <w:docPartBody>
        <w:p w:rsidR="00000000" w:rsidRDefault="00000000">
          <w:pPr>
            <w:pStyle w:val="20BC1C62CE8EC648BB0F24BFB4155197"/>
          </w:pPr>
          <w:r w:rsidRPr="004D4562">
            <w:rPr>
              <w:rStyle w:val="PlaceholderText"/>
              <w:vanish/>
            </w:rPr>
            <w:t>Click or tap here to enter text.</w:t>
          </w:r>
        </w:p>
      </w:docPartBody>
    </w:docPart>
    <w:docPart>
      <w:docPartPr>
        <w:name w:val="B383699994A6A14D918211A2D9BCF8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71D820-94F9-BC44-9A27-8750F596C46E}"/>
      </w:docPartPr>
      <w:docPartBody>
        <w:p w:rsidR="00000000" w:rsidRDefault="00000000">
          <w:pPr>
            <w:pStyle w:val="B383699994A6A14D918211A2D9BCF897"/>
          </w:pPr>
          <w:r>
            <w:rPr>
              <w:rStyle w:val="PlaceholderText"/>
              <w:vanish/>
            </w:rPr>
            <w:t>language</w:t>
          </w:r>
        </w:p>
      </w:docPartBody>
    </w:docPart>
    <w:docPart>
      <w:docPartPr>
        <w:name w:val="7BE35E18D1AFB141ABAB0B65A82F15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E58457-EEE3-6245-B122-FDC715C82729}"/>
      </w:docPartPr>
      <w:docPartBody>
        <w:p w:rsidR="00000000" w:rsidRDefault="00000000">
          <w:pPr>
            <w:pStyle w:val="7BE35E18D1AFB141ABAB0B65A82F1588"/>
          </w:pPr>
          <w:r w:rsidRPr="004D4562">
            <w:rPr>
              <w:rStyle w:val="PlaceholderText"/>
              <w:vanish/>
            </w:rPr>
            <w:t>Click or tap here to enter text.</w:t>
          </w:r>
        </w:p>
      </w:docPartBody>
    </w:docPart>
    <w:docPart>
      <w:docPartPr>
        <w:name w:val="45F9CCB178B39340905EE0E7DEE8FA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32B840-B392-174D-9670-5041BFB74FDA}"/>
      </w:docPartPr>
      <w:docPartBody>
        <w:p w:rsidR="00000000" w:rsidRDefault="00000000">
          <w:pPr>
            <w:pStyle w:val="45F9CCB178B39340905EE0E7DEE8FA1A"/>
          </w:pPr>
          <w:r>
            <w:rPr>
              <w:rStyle w:val="PlaceholderText"/>
              <w:vanish/>
            </w:rPr>
            <w:t>Enter text</w:t>
          </w:r>
        </w:p>
      </w:docPartBody>
    </w:docPart>
    <w:docPart>
      <w:docPartPr>
        <w:name w:val="381F385B206ED840A0477B7248D7A2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FE7A46-5775-1447-AF95-6BCD090E8FA0}"/>
      </w:docPartPr>
      <w:docPartBody>
        <w:p w:rsidR="00000000" w:rsidRDefault="00000000">
          <w:pPr>
            <w:pStyle w:val="381F385B206ED840A0477B7248D7A252"/>
          </w:pPr>
          <w:r>
            <w:rPr>
              <w:rStyle w:val="PlaceholderText"/>
              <w:vanish/>
            </w:rPr>
            <w:t>Enter text</w:t>
          </w:r>
        </w:p>
      </w:docPartBody>
    </w:docPart>
    <w:docPart>
      <w:docPartPr>
        <w:name w:val="E4F854DCB44CE24DA0A593E9B6EA42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F4B881-DB91-7545-B774-AAB3BDE60A78}"/>
      </w:docPartPr>
      <w:docPartBody>
        <w:p w:rsidR="00000000" w:rsidRDefault="00000000">
          <w:pPr>
            <w:pStyle w:val="E4F854DCB44CE24DA0A593E9B6EA422C"/>
          </w:pPr>
          <w:r>
            <w:rPr>
              <w:rStyle w:val="PlaceholderText"/>
              <w:vanish/>
            </w:rPr>
            <w:t>Enter text</w:t>
          </w:r>
        </w:p>
      </w:docPartBody>
    </w:docPart>
    <w:docPart>
      <w:docPartPr>
        <w:name w:val="141F4E47BEEF834E926234CF12985D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3067FD-035C-FC44-B3DB-07EA5456CACF}"/>
      </w:docPartPr>
      <w:docPartBody>
        <w:p w:rsidR="00000000" w:rsidRDefault="00000000">
          <w:pPr>
            <w:pStyle w:val="141F4E47BEEF834E926234CF12985D28"/>
          </w:pPr>
          <w:r w:rsidRPr="004D4562">
            <w:rPr>
              <w:rStyle w:val="PlaceholderText"/>
              <w:vanish/>
            </w:rPr>
            <w:t>Click or tap here to enter text.</w:t>
          </w:r>
        </w:p>
      </w:docPartBody>
    </w:docPart>
    <w:docPart>
      <w:docPartPr>
        <w:name w:val="F3F1F60BEE33A945AA8DD9B9B76BC0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7D5AC9-4FE8-C744-85A0-BFD241558E37}"/>
      </w:docPartPr>
      <w:docPartBody>
        <w:p w:rsidR="00000000" w:rsidRDefault="00000000">
          <w:pPr>
            <w:pStyle w:val="F3F1F60BEE33A945AA8DD9B9B76BC09D"/>
          </w:pPr>
          <w:r w:rsidRPr="004D4562">
            <w:rPr>
              <w:rStyle w:val="PlaceholderText"/>
              <w:vanish/>
            </w:rPr>
            <w:t>Click or tap here to enter text.</w:t>
          </w:r>
        </w:p>
      </w:docPartBody>
    </w:docPart>
    <w:docPart>
      <w:docPartPr>
        <w:name w:val="49F8D98A4367304B94CEC5E9B87CB0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2F2651-0713-6744-B193-A3AED8BA44F2}"/>
      </w:docPartPr>
      <w:docPartBody>
        <w:p w:rsidR="00000000" w:rsidRDefault="00000000">
          <w:pPr>
            <w:pStyle w:val="49F8D98A4367304B94CEC5E9B87CB0AB"/>
          </w:pPr>
          <w:r w:rsidRPr="004D4562">
            <w:rPr>
              <w:rStyle w:val="PlaceholderText"/>
              <w:vanish/>
            </w:rPr>
            <w:t>Date</w:t>
          </w:r>
        </w:p>
      </w:docPartBody>
    </w:docPart>
    <w:docPart>
      <w:docPartPr>
        <w:name w:val="CD3F1FC0677A184D81B0606269A447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0771BE-A7C2-A94D-9813-70058BB1102D}"/>
      </w:docPartPr>
      <w:docPartBody>
        <w:p w:rsidR="00000000" w:rsidRDefault="00000000">
          <w:pPr>
            <w:pStyle w:val="CD3F1FC0677A184D81B0606269A4471A"/>
          </w:pPr>
          <w:r w:rsidRPr="004D4562">
            <w:rPr>
              <w:rStyle w:val="PlaceholderText"/>
              <w:vanish/>
            </w:rPr>
            <w:t>Click or tap here to enter text.</w:t>
          </w:r>
        </w:p>
      </w:docPartBody>
    </w:docPart>
    <w:docPart>
      <w:docPartPr>
        <w:name w:val="4E3159A9146E94469DD4DC57B5B3DB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9DFB55-D8DF-014F-9A6A-92B0BB68E32E}"/>
      </w:docPartPr>
      <w:docPartBody>
        <w:p w:rsidR="00000000" w:rsidRDefault="00000000">
          <w:pPr>
            <w:pStyle w:val="4E3159A9146E94469DD4DC57B5B3DB1A"/>
          </w:pPr>
          <w:r>
            <w:rPr>
              <w:rStyle w:val="PlaceholderText"/>
              <w:vanish/>
            </w:rPr>
            <w:t>suburb</w:t>
          </w:r>
        </w:p>
      </w:docPartBody>
    </w:docPart>
    <w:docPart>
      <w:docPartPr>
        <w:name w:val="5EAF10C3D185E44A8242CE70842CB3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68F28A-5672-534F-9C51-7580E85B4F23}"/>
      </w:docPartPr>
      <w:docPartBody>
        <w:p w:rsidR="00000000" w:rsidRDefault="00000000">
          <w:pPr>
            <w:pStyle w:val="5EAF10C3D185E44A8242CE70842CB33B"/>
          </w:pPr>
          <w:r>
            <w:rPr>
              <w:rStyle w:val="PlaceholderText"/>
              <w:vanish/>
            </w:rPr>
            <w:t>postcode</w:t>
          </w:r>
        </w:p>
      </w:docPartBody>
    </w:docPart>
    <w:docPart>
      <w:docPartPr>
        <w:name w:val="1BE9D58EA391FE40BA1AF40E406755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106181-B13D-9C49-9FCB-3FE5536707B1}"/>
      </w:docPartPr>
      <w:docPartBody>
        <w:p w:rsidR="00000000" w:rsidRDefault="00000000">
          <w:pPr>
            <w:pStyle w:val="1BE9D58EA391FE40BA1AF40E406755A5"/>
          </w:pPr>
          <w:r w:rsidRPr="004D4562">
            <w:rPr>
              <w:rStyle w:val="PlaceholderText"/>
              <w:vanish/>
            </w:rPr>
            <w:t>Click or tap here to enter text.</w:t>
          </w:r>
        </w:p>
      </w:docPartBody>
    </w:docPart>
    <w:docPart>
      <w:docPartPr>
        <w:name w:val="C9B4E94E979748418BC67DD163A6D9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4ECABE-700D-064B-923B-2D8E5833D877}"/>
      </w:docPartPr>
      <w:docPartBody>
        <w:p w:rsidR="00000000" w:rsidRDefault="00000000">
          <w:pPr>
            <w:pStyle w:val="C9B4E94E979748418BC67DD163A6D90B"/>
          </w:pPr>
          <w:r>
            <w:rPr>
              <w:rStyle w:val="PlaceholderText"/>
              <w:vanish/>
            </w:rPr>
            <w:t>Work#</w:t>
          </w:r>
        </w:p>
      </w:docPartBody>
    </w:docPart>
    <w:docPart>
      <w:docPartPr>
        <w:name w:val="7CF031A861E16A439575029F5FAC7B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564F21-6DA7-6349-A1EF-F4E271454D12}"/>
      </w:docPartPr>
      <w:docPartBody>
        <w:p w:rsidR="00000000" w:rsidRDefault="00000000">
          <w:pPr>
            <w:pStyle w:val="7CF031A861E16A439575029F5FAC7BAB"/>
          </w:pPr>
          <w:r>
            <w:rPr>
              <w:rStyle w:val="PlaceholderText"/>
              <w:vanish/>
            </w:rPr>
            <w:t>Home#</w:t>
          </w:r>
        </w:p>
      </w:docPartBody>
    </w:docPart>
    <w:docPart>
      <w:docPartPr>
        <w:name w:val="F3192685E6B6B24EB33E2EC8ABD418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5AC187-4ABE-3D4E-BEDA-570588594FE9}"/>
      </w:docPartPr>
      <w:docPartBody>
        <w:p w:rsidR="00000000" w:rsidRDefault="00000000">
          <w:pPr>
            <w:pStyle w:val="F3192685E6B6B24EB33E2EC8ABD4189D"/>
          </w:pPr>
          <w:r>
            <w:rPr>
              <w:rStyle w:val="PlaceholderText"/>
              <w:vanish/>
            </w:rPr>
            <w:t>Mobile#</w:t>
          </w:r>
        </w:p>
      </w:docPartBody>
    </w:docPart>
    <w:docPart>
      <w:docPartPr>
        <w:name w:val="73C398209BE92B4A882220F7148523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50264F-1D0C-784B-BA78-08AFC9F96A4B}"/>
      </w:docPartPr>
      <w:docPartBody>
        <w:p w:rsidR="00000000" w:rsidRDefault="00000000">
          <w:pPr>
            <w:pStyle w:val="73C398209BE92B4A882220F714852313"/>
          </w:pPr>
          <w:r w:rsidRPr="004D4562">
            <w:rPr>
              <w:rStyle w:val="PlaceholderText"/>
              <w:vanish/>
            </w:rPr>
            <w:t>Click or tap here to enter text.</w:t>
          </w:r>
        </w:p>
      </w:docPartBody>
    </w:docPart>
    <w:docPart>
      <w:docPartPr>
        <w:name w:val="9DF5E54C43CDBF49AB510241438DB5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F72320-EA43-D544-A92B-6BE6ED0BD01E}"/>
      </w:docPartPr>
      <w:docPartBody>
        <w:p w:rsidR="00000000" w:rsidRDefault="00000000">
          <w:pPr>
            <w:pStyle w:val="9DF5E54C43CDBF49AB510241438DB5FB"/>
          </w:pPr>
          <w:r w:rsidRPr="004D4562">
            <w:rPr>
              <w:rStyle w:val="PlaceholderText"/>
              <w:vanish/>
            </w:rPr>
            <w:t>Click or tap here to enter text.</w:t>
          </w:r>
        </w:p>
      </w:docPartBody>
    </w:docPart>
    <w:docPart>
      <w:docPartPr>
        <w:name w:val="EE34C3DFA42E354D862EF4C1884A5A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988D0E-F575-5149-B959-E65826FBDF26}"/>
      </w:docPartPr>
      <w:docPartBody>
        <w:p w:rsidR="00000000" w:rsidRDefault="00000000">
          <w:pPr>
            <w:pStyle w:val="EE34C3DFA42E354D862EF4C1884A5AFA"/>
          </w:pPr>
          <w:r>
            <w:rPr>
              <w:rStyle w:val="PlaceholderText"/>
              <w:vanish/>
            </w:rPr>
            <w:t>language</w:t>
          </w:r>
        </w:p>
      </w:docPartBody>
    </w:docPart>
    <w:docPart>
      <w:docPartPr>
        <w:name w:val="F62E5D73A35C704A8ED261836B830B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2500EF-FDB0-0841-9CCF-A7BB9549D0D4}"/>
      </w:docPartPr>
      <w:docPartBody>
        <w:p w:rsidR="00000000" w:rsidRDefault="00000000">
          <w:pPr>
            <w:pStyle w:val="F62E5D73A35C704A8ED261836B830B85"/>
          </w:pPr>
          <w:r w:rsidRPr="004D4562">
            <w:rPr>
              <w:rStyle w:val="PlaceholderText"/>
              <w:vanish/>
            </w:rPr>
            <w:t>Click or tap here to enter text.</w:t>
          </w:r>
        </w:p>
      </w:docPartBody>
    </w:docPart>
    <w:docPart>
      <w:docPartPr>
        <w:name w:val="E353220B3392B6409B4B9C1595DBBF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EB5213-1B63-474D-86ED-71DC4066243C}"/>
      </w:docPartPr>
      <w:docPartBody>
        <w:p w:rsidR="00000000" w:rsidRDefault="00000000">
          <w:pPr>
            <w:pStyle w:val="E353220B3392B6409B4B9C1595DBBFB2"/>
          </w:pPr>
          <w:r w:rsidRPr="004D4562">
            <w:rPr>
              <w:rStyle w:val="PlaceholderText"/>
              <w:vanish/>
            </w:rPr>
            <w:t>Click or tap here to enter text.</w:t>
          </w:r>
        </w:p>
      </w:docPartBody>
    </w:docPart>
    <w:docPart>
      <w:docPartPr>
        <w:name w:val="A5F413B6E22DB14DABD2F3DEFA5235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51A022-5BFA-BD49-BBCF-13EE565CC486}"/>
      </w:docPartPr>
      <w:docPartBody>
        <w:p w:rsidR="00000000" w:rsidRDefault="00000000">
          <w:pPr>
            <w:pStyle w:val="A5F413B6E22DB14DABD2F3DEFA52358E"/>
          </w:pPr>
          <w:r w:rsidRPr="004D4562">
            <w:rPr>
              <w:rStyle w:val="PlaceholderText"/>
              <w:vanish/>
            </w:rPr>
            <w:t>Date</w:t>
          </w:r>
        </w:p>
      </w:docPartBody>
    </w:docPart>
    <w:docPart>
      <w:docPartPr>
        <w:name w:val="DF95B7F9C73FF9438F3CD2C0B79EBF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103138-B88C-4841-BB79-15E0B24C169E}"/>
      </w:docPartPr>
      <w:docPartBody>
        <w:p w:rsidR="00000000" w:rsidRDefault="00000000">
          <w:pPr>
            <w:pStyle w:val="DF95B7F9C73FF9438F3CD2C0B79EBFB1"/>
          </w:pPr>
          <w:r w:rsidRPr="004D4562">
            <w:rPr>
              <w:rStyle w:val="PlaceholderText"/>
              <w:vanish/>
            </w:rPr>
            <w:t>Click or tap here to enter text.</w:t>
          </w:r>
        </w:p>
      </w:docPartBody>
    </w:docPart>
    <w:docPart>
      <w:docPartPr>
        <w:name w:val="1343A68387F8324EBB07B5FDD6846A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C22057-386E-C740-B72A-10A488B1BC8A}"/>
      </w:docPartPr>
      <w:docPartBody>
        <w:p w:rsidR="00000000" w:rsidRDefault="00000000">
          <w:pPr>
            <w:pStyle w:val="1343A68387F8324EBB07B5FDD6846A8C"/>
          </w:pPr>
          <w:r>
            <w:rPr>
              <w:rStyle w:val="PlaceholderText"/>
              <w:vanish/>
            </w:rPr>
            <w:t>Phone#</w:t>
          </w:r>
        </w:p>
      </w:docPartBody>
    </w:docPart>
    <w:docPart>
      <w:docPartPr>
        <w:name w:val="1E8F8D036A306F478463A513BFA7F2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C0EF8C-427E-A24B-8ECC-CCCC2B1229DE}"/>
      </w:docPartPr>
      <w:docPartBody>
        <w:p w:rsidR="00000000" w:rsidRDefault="00000000">
          <w:pPr>
            <w:pStyle w:val="1E8F8D036A306F478463A513BFA7F23A"/>
          </w:pPr>
          <w:r>
            <w:rPr>
              <w:rStyle w:val="PlaceholderText"/>
              <w:vanish/>
            </w:rPr>
            <w:t>Fax#</w:t>
          </w:r>
        </w:p>
      </w:docPartBody>
    </w:docPart>
    <w:docPart>
      <w:docPartPr>
        <w:name w:val="30FC5B9FED6CAF42BFB704BB4FE3F4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E21551-58F5-9941-AE59-DAB6DF3A09B3}"/>
      </w:docPartPr>
      <w:docPartBody>
        <w:p w:rsidR="00000000" w:rsidRDefault="00000000">
          <w:pPr>
            <w:pStyle w:val="30FC5B9FED6CAF42BFB704BB4FE3F406"/>
          </w:pPr>
          <w:r w:rsidRPr="004D4562">
            <w:rPr>
              <w:rStyle w:val="PlaceholderText"/>
              <w:vanish/>
            </w:rPr>
            <w:t>Date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5FA"/>
    <w:rsid w:val="00407868"/>
    <w:rsid w:val="00424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5D8A50FBA36F3E469819F9CA9077E90F">
    <w:name w:val="5D8A50FBA36F3E469819F9CA9077E90F"/>
  </w:style>
  <w:style w:type="paragraph" w:customStyle="1" w:styleId="F04EBD649109D7419E814D0B50868B8E">
    <w:name w:val="F04EBD649109D7419E814D0B50868B8E"/>
  </w:style>
  <w:style w:type="paragraph" w:customStyle="1" w:styleId="CF172F6E65E5CF40AE428A2558971530">
    <w:name w:val="CF172F6E65E5CF40AE428A2558971530"/>
  </w:style>
  <w:style w:type="paragraph" w:customStyle="1" w:styleId="28984874331D8A4680931FEFD5A67E93">
    <w:name w:val="28984874331D8A4680931FEFD5A67E93"/>
  </w:style>
  <w:style w:type="paragraph" w:customStyle="1" w:styleId="68C78AD9794AAF4B969004DB7393D91B">
    <w:name w:val="68C78AD9794AAF4B969004DB7393D91B"/>
  </w:style>
  <w:style w:type="paragraph" w:customStyle="1" w:styleId="631E28ABBB3F4C4B9E8C93BE8E5821B8">
    <w:name w:val="631E28ABBB3F4C4B9E8C93BE8E5821B8"/>
  </w:style>
  <w:style w:type="paragraph" w:customStyle="1" w:styleId="26C1C35E22A2424695A71FD09505AE19">
    <w:name w:val="26C1C35E22A2424695A71FD09505AE19"/>
  </w:style>
  <w:style w:type="paragraph" w:customStyle="1" w:styleId="1C5A8EE4C12D0B4FA8FA172065172A69">
    <w:name w:val="1C5A8EE4C12D0B4FA8FA172065172A69"/>
  </w:style>
  <w:style w:type="paragraph" w:customStyle="1" w:styleId="D949D61CAEBAB14F8F6BE55B1F32596B">
    <w:name w:val="D949D61CAEBAB14F8F6BE55B1F32596B"/>
  </w:style>
  <w:style w:type="paragraph" w:customStyle="1" w:styleId="63749D072E56F541974C9C3119A8AFDA">
    <w:name w:val="63749D072E56F541974C9C3119A8AFDA"/>
  </w:style>
  <w:style w:type="paragraph" w:customStyle="1" w:styleId="D3F245DBE74CE442A23CC05151D54D99">
    <w:name w:val="D3F245DBE74CE442A23CC05151D54D99"/>
  </w:style>
  <w:style w:type="paragraph" w:customStyle="1" w:styleId="20BC1C62CE8EC648BB0F24BFB4155197">
    <w:name w:val="20BC1C62CE8EC648BB0F24BFB4155197"/>
  </w:style>
  <w:style w:type="paragraph" w:customStyle="1" w:styleId="B383699994A6A14D918211A2D9BCF897">
    <w:name w:val="B383699994A6A14D918211A2D9BCF897"/>
  </w:style>
  <w:style w:type="paragraph" w:customStyle="1" w:styleId="7BE35E18D1AFB141ABAB0B65A82F1588">
    <w:name w:val="7BE35E18D1AFB141ABAB0B65A82F1588"/>
  </w:style>
  <w:style w:type="paragraph" w:customStyle="1" w:styleId="45F9CCB178B39340905EE0E7DEE8FA1A">
    <w:name w:val="45F9CCB178B39340905EE0E7DEE8FA1A"/>
  </w:style>
  <w:style w:type="paragraph" w:customStyle="1" w:styleId="381F385B206ED840A0477B7248D7A252">
    <w:name w:val="381F385B206ED840A0477B7248D7A252"/>
  </w:style>
  <w:style w:type="paragraph" w:customStyle="1" w:styleId="E4F854DCB44CE24DA0A593E9B6EA422C">
    <w:name w:val="E4F854DCB44CE24DA0A593E9B6EA422C"/>
  </w:style>
  <w:style w:type="paragraph" w:customStyle="1" w:styleId="141F4E47BEEF834E926234CF12985D28">
    <w:name w:val="141F4E47BEEF834E926234CF12985D28"/>
  </w:style>
  <w:style w:type="paragraph" w:customStyle="1" w:styleId="F3F1F60BEE33A945AA8DD9B9B76BC09D">
    <w:name w:val="F3F1F60BEE33A945AA8DD9B9B76BC09D"/>
  </w:style>
  <w:style w:type="paragraph" w:customStyle="1" w:styleId="49F8D98A4367304B94CEC5E9B87CB0AB">
    <w:name w:val="49F8D98A4367304B94CEC5E9B87CB0AB"/>
  </w:style>
  <w:style w:type="paragraph" w:customStyle="1" w:styleId="CD3F1FC0677A184D81B0606269A4471A">
    <w:name w:val="CD3F1FC0677A184D81B0606269A4471A"/>
  </w:style>
  <w:style w:type="paragraph" w:customStyle="1" w:styleId="4E3159A9146E94469DD4DC57B5B3DB1A">
    <w:name w:val="4E3159A9146E94469DD4DC57B5B3DB1A"/>
  </w:style>
  <w:style w:type="paragraph" w:customStyle="1" w:styleId="5EAF10C3D185E44A8242CE70842CB33B">
    <w:name w:val="5EAF10C3D185E44A8242CE70842CB33B"/>
  </w:style>
  <w:style w:type="paragraph" w:customStyle="1" w:styleId="1BE9D58EA391FE40BA1AF40E406755A5">
    <w:name w:val="1BE9D58EA391FE40BA1AF40E406755A5"/>
  </w:style>
  <w:style w:type="paragraph" w:customStyle="1" w:styleId="C9B4E94E979748418BC67DD163A6D90B">
    <w:name w:val="C9B4E94E979748418BC67DD163A6D90B"/>
  </w:style>
  <w:style w:type="paragraph" w:customStyle="1" w:styleId="7CF031A861E16A439575029F5FAC7BAB">
    <w:name w:val="7CF031A861E16A439575029F5FAC7BAB"/>
  </w:style>
  <w:style w:type="paragraph" w:customStyle="1" w:styleId="F3192685E6B6B24EB33E2EC8ABD4189D">
    <w:name w:val="F3192685E6B6B24EB33E2EC8ABD4189D"/>
  </w:style>
  <w:style w:type="paragraph" w:customStyle="1" w:styleId="73C398209BE92B4A882220F714852313">
    <w:name w:val="73C398209BE92B4A882220F714852313"/>
  </w:style>
  <w:style w:type="paragraph" w:customStyle="1" w:styleId="9DF5E54C43CDBF49AB510241438DB5FB">
    <w:name w:val="9DF5E54C43CDBF49AB510241438DB5FB"/>
  </w:style>
  <w:style w:type="paragraph" w:customStyle="1" w:styleId="EE34C3DFA42E354D862EF4C1884A5AFA">
    <w:name w:val="EE34C3DFA42E354D862EF4C1884A5AFA"/>
  </w:style>
  <w:style w:type="paragraph" w:customStyle="1" w:styleId="F62E5D73A35C704A8ED261836B830B85">
    <w:name w:val="F62E5D73A35C704A8ED261836B830B85"/>
  </w:style>
  <w:style w:type="paragraph" w:customStyle="1" w:styleId="E353220B3392B6409B4B9C1595DBBFB2">
    <w:name w:val="E353220B3392B6409B4B9C1595DBBFB2"/>
  </w:style>
  <w:style w:type="paragraph" w:customStyle="1" w:styleId="A5F413B6E22DB14DABD2F3DEFA52358E">
    <w:name w:val="A5F413B6E22DB14DABD2F3DEFA52358E"/>
  </w:style>
  <w:style w:type="paragraph" w:customStyle="1" w:styleId="DF95B7F9C73FF9438F3CD2C0B79EBFB1">
    <w:name w:val="DF95B7F9C73FF9438F3CD2C0B79EBFB1"/>
  </w:style>
  <w:style w:type="paragraph" w:customStyle="1" w:styleId="1343A68387F8324EBB07B5FDD6846A8C">
    <w:name w:val="1343A68387F8324EBB07B5FDD6846A8C"/>
  </w:style>
  <w:style w:type="paragraph" w:customStyle="1" w:styleId="1E8F8D036A306F478463A513BFA7F23A">
    <w:name w:val="1E8F8D036A306F478463A513BFA7F23A"/>
  </w:style>
  <w:style w:type="paragraph" w:customStyle="1" w:styleId="30FC5B9FED6CAF42BFB704BB4FE3F406">
    <w:name w:val="30FC5B9FED6CAF42BFB704BB4FE3F40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EAC9BE7295B4439B58BACDEE0E2F52" ma:contentTypeVersion="18" ma:contentTypeDescription="Create a new document." ma:contentTypeScope="" ma:versionID="07cf6b653180f23e0aedf1431728479b">
  <xsd:schema xmlns:xsd="http://www.w3.org/2001/XMLSchema" xmlns:xs="http://www.w3.org/2001/XMLSchema" xmlns:p="http://schemas.microsoft.com/office/2006/metadata/properties" xmlns:ns2="abd5b598-3fdb-4a4f-8599-aeb71117d2af" xmlns:ns3="fa8b443e-79a8-459f-a100-2e4400f7be7c" targetNamespace="http://schemas.microsoft.com/office/2006/metadata/properties" ma:root="true" ma:fieldsID="e1a2dcf357602a9f70f9c33592540a87" ns2:_="" ns3:_="">
    <xsd:import namespace="abd5b598-3fdb-4a4f-8599-aeb71117d2af"/>
    <xsd:import namespace="fa8b443e-79a8-459f-a100-2e4400f7be7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d5b598-3fdb-4a4f-8599-aeb71117d2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84f1d7d-2b42-47e4-99e0-0fad1cdee5d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8b443e-79a8-459f-a100-2e4400f7be7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d6cb420-12a5-4bdd-92c4-f6457fdd1167}" ma:internalName="TaxCatchAll" ma:showField="CatchAllData" ma:web="fa8b443e-79a8-459f-a100-2e4400f7be7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abd5b598-3fdb-4a4f-8599-aeb71117d2af" xsi:nil="true"/>
    <lcf76f155ced4ddcb4097134ff3c332f xmlns="abd5b598-3fdb-4a4f-8599-aeb71117d2af">
      <Terms xmlns="http://schemas.microsoft.com/office/infopath/2007/PartnerControls"/>
    </lcf76f155ced4ddcb4097134ff3c332f>
    <TaxCatchAll xmlns="fa8b443e-79a8-459f-a100-2e4400f7be7c" xsi:nil="true"/>
  </documentManagement>
</p:properties>
</file>

<file path=customXml/itemProps1.xml><?xml version="1.0" encoding="utf-8"?>
<ds:datastoreItem xmlns:ds="http://schemas.openxmlformats.org/officeDocument/2006/customXml" ds:itemID="{C708E8E5-BFA5-4711-8D54-3CB78DCB74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bd5b598-3fdb-4a4f-8599-aeb71117d2af"/>
    <ds:schemaRef ds:uri="fa8b443e-79a8-459f-a100-2e4400f7be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3EB2B7-5B1F-469A-B621-CB517F31E4D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abd5b598-3fdb-4a4f-8599-aeb71117d2af"/>
    <ds:schemaRef ds:uri="fa8b443e-79a8-459f-a100-2e4400f7be7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Service Provider Referral FM 2-2184 v1.3.dotx</Template>
  <TotalTime>0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2026-01-19T01:43:00Z</dcterms:created>
  <dcterms:modified xsi:type="dcterms:W3CDTF">2026-01-19T01:44:00Z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0x010100E9EAC9BE7295B4439B58BACDEE0E2F52</vt:lpwstr>
  </property>
  <property fmtid="{D5CDD505-2E9C-101B-9397-08002B2CF9AE}" pid="3" name="Order">
    <vt:r8>358000</vt:r8>
  </property>
  <property fmtid="{D5CDD505-2E9C-101B-9397-08002B2CF9AE}" pid="4" name="MediaServiceImageTags">
    <vt:lpwstr/>
  </property>
</Properties>
</file>